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D9656" w14:textId="77777777" w:rsidR="00E03CC4" w:rsidRDefault="00E03CC4" w:rsidP="000A6E6E">
      <w:pPr>
        <w:jc w:val="right"/>
        <w:rPr>
          <w:rFonts w:asciiTheme="minorHAnsi" w:hAnsiTheme="minorHAnsi" w:cstheme="minorHAnsi"/>
        </w:rPr>
      </w:pPr>
    </w:p>
    <w:p w14:paraId="7E0D3708" w14:textId="77777777" w:rsidR="00E03CC4" w:rsidRDefault="00E03CC4" w:rsidP="00E03CC4">
      <w:pPr>
        <w:rPr>
          <w:rFonts w:asciiTheme="minorHAnsi" w:hAnsiTheme="minorHAnsi" w:cstheme="minorHAnsi"/>
        </w:rPr>
      </w:pPr>
    </w:p>
    <w:p w14:paraId="5C052D48" w14:textId="77777777" w:rsidR="001D0C60" w:rsidRDefault="001D0C60" w:rsidP="001D0C60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NURSERY APPLICATION FORM</w:t>
      </w:r>
    </w:p>
    <w:p w14:paraId="4DA71B44" w14:textId="4D38B2BE" w:rsidR="001D0C60" w:rsidRDefault="00A96550" w:rsidP="001D0C60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202</w:t>
      </w:r>
      <w:r w:rsidR="00476587">
        <w:rPr>
          <w:rFonts w:cs="Arial"/>
          <w:b/>
          <w:sz w:val="28"/>
          <w:szCs w:val="28"/>
        </w:rPr>
        <w:t>6</w:t>
      </w:r>
      <w:r w:rsidR="00811BAA">
        <w:rPr>
          <w:rFonts w:cs="Arial"/>
          <w:b/>
          <w:sz w:val="28"/>
          <w:szCs w:val="28"/>
        </w:rPr>
        <w:t xml:space="preserve"> - 202</w:t>
      </w:r>
      <w:r w:rsidR="00476587">
        <w:rPr>
          <w:rFonts w:cs="Arial"/>
          <w:b/>
          <w:sz w:val="28"/>
          <w:szCs w:val="28"/>
        </w:rPr>
        <w:t>7</w:t>
      </w:r>
    </w:p>
    <w:tbl>
      <w:tblPr>
        <w:tblW w:w="9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233"/>
        <w:gridCol w:w="336"/>
        <w:gridCol w:w="709"/>
        <w:gridCol w:w="140"/>
        <w:gridCol w:w="707"/>
        <w:gridCol w:w="710"/>
        <w:gridCol w:w="142"/>
        <w:gridCol w:w="711"/>
        <w:gridCol w:w="574"/>
        <w:gridCol w:w="133"/>
        <w:gridCol w:w="143"/>
        <w:gridCol w:w="19"/>
        <w:gridCol w:w="1048"/>
        <w:gridCol w:w="207"/>
        <w:gridCol w:w="1276"/>
        <w:gridCol w:w="1201"/>
      </w:tblGrid>
      <w:tr w:rsidR="001D0C60" w14:paraId="5B198FEA" w14:textId="77777777" w:rsidTr="00D35419">
        <w:trPr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E01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PLEASE USE BLOCK CAPITALS</w:t>
            </w:r>
          </w:p>
        </w:tc>
      </w:tr>
      <w:tr w:rsidR="001D0C60" w14:paraId="32A754F5" w14:textId="77777777" w:rsidTr="00D35419">
        <w:trPr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7EB2F67F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Child details</w:t>
            </w:r>
          </w:p>
        </w:tc>
      </w:tr>
      <w:tr w:rsidR="001D0C60" w14:paraId="7A38EE25" w14:textId="77777777" w:rsidTr="00D35419">
        <w:trPr>
          <w:trHeight w:val="377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3075B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First name:</w:t>
            </w:r>
          </w:p>
        </w:tc>
        <w:tc>
          <w:tcPr>
            <w:tcW w:w="77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0B6B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</w:p>
        </w:tc>
      </w:tr>
      <w:tr w:rsidR="001D0C60" w14:paraId="5E1DD5E3" w14:textId="77777777" w:rsidTr="00D35419">
        <w:trPr>
          <w:trHeight w:val="411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FF5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Middle name:</w:t>
            </w:r>
          </w:p>
        </w:tc>
        <w:tc>
          <w:tcPr>
            <w:tcW w:w="77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CC9F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7113DCDC" w14:textId="77777777" w:rsidTr="00D35419">
        <w:trPr>
          <w:trHeight w:val="416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556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Family name:</w:t>
            </w:r>
          </w:p>
        </w:tc>
        <w:tc>
          <w:tcPr>
            <w:tcW w:w="77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5EDB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1C3A0553" w14:textId="77777777" w:rsidTr="00D35419">
        <w:trPr>
          <w:trHeight w:val="423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D3F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Date of Birth: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8D4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/                   /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8D17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Gender: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6E5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M/F</w:t>
            </w:r>
          </w:p>
        </w:tc>
      </w:tr>
      <w:tr w:rsidR="001D0C60" w14:paraId="753F9CF1" w14:textId="77777777" w:rsidTr="00D35419">
        <w:trPr>
          <w:trHeight w:val="472"/>
          <w:jc w:val="center"/>
        </w:trPr>
        <w:tc>
          <w:tcPr>
            <w:tcW w:w="53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0A3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NHS number:</w:t>
            </w:r>
          </w:p>
        </w:tc>
        <w:tc>
          <w:tcPr>
            <w:tcW w:w="4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370E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__  __  __ / __  __  __ / __  __  __  __</w:t>
            </w:r>
          </w:p>
        </w:tc>
      </w:tr>
      <w:tr w:rsidR="001D0C60" w14:paraId="68E1D946" w14:textId="77777777" w:rsidTr="00D35419">
        <w:trPr>
          <w:jc w:val="center"/>
        </w:trPr>
        <w:tc>
          <w:tcPr>
            <w:tcW w:w="53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C4F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Your relationship to the child: </w:t>
            </w:r>
            <w:r>
              <w:rPr>
                <w:rFonts w:cs="Arial"/>
                <w:sz w:val="22"/>
                <w:szCs w:val="22"/>
              </w:rPr>
              <w:t>(e.g. mother/father/carer/ stepmother/father/ social worker)</w:t>
            </w:r>
          </w:p>
        </w:tc>
        <w:tc>
          <w:tcPr>
            <w:tcW w:w="4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CB2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70E29609" w14:textId="77777777" w:rsidTr="00D35419">
        <w:trPr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514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Your child’s permanent address (at time of application)</w:t>
            </w:r>
          </w:p>
          <w:p w14:paraId="6C9024D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08488049" w14:textId="77777777" w:rsidTr="00D35419">
        <w:trPr>
          <w:jc w:val="center"/>
        </w:trPr>
        <w:tc>
          <w:tcPr>
            <w:tcW w:w="1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C53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6273AE4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Address:</w:t>
            </w:r>
          </w:p>
          <w:p w14:paraId="0AF1026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5AF6F16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F1A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0FC15E3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3EB87D85" w14:textId="77777777" w:rsidTr="00D35419">
        <w:trPr>
          <w:jc w:val="center"/>
        </w:trPr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E203F" w14:textId="77777777" w:rsidR="001D0C60" w:rsidRDefault="001D0C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0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05C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2962648F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41CC222E" w14:textId="77777777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1A4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0661E4A7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Special Educational Needs</w:t>
            </w:r>
          </w:p>
          <w:p w14:paraId="748D84A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Does your child have an Educational Health and Care Plan (EHCP)?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E38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14:paraId="6C96F0E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14:paraId="75A4008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  <w:p w14:paraId="2FB4AFE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</w:tc>
      </w:tr>
      <w:tr w:rsidR="001D0C60" w14:paraId="7E6681BA" w14:textId="77777777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179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1BBD4C9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At risk</w:t>
            </w:r>
          </w:p>
          <w:p w14:paraId="482F8C0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Is your child, or a sibling of your child, subject of an inter-agency child protection plan and has been placed on the Child Protection Register? (Please provide evidence with this form)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CBB7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14:paraId="1606250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14:paraId="04C6D5C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</w:p>
          <w:p w14:paraId="5B033C0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  <w:p w14:paraId="2621EBF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</w:tc>
      </w:tr>
      <w:tr w:rsidR="001D0C60" w14:paraId="2F513870" w14:textId="77777777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A75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319FAEA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 xml:space="preserve">Children in Public Care </w:t>
            </w:r>
            <w:r>
              <w:rPr>
                <w:rFonts w:cs="Arial"/>
                <w:i/>
                <w:sz w:val="22"/>
                <w:szCs w:val="22"/>
              </w:rPr>
              <w:t>Is your child looked after, or was previously looked after and is now adopted, or with a child arrangements or special guardianship order?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857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53996B5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3FB8CB0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</w:tc>
      </w:tr>
      <w:tr w:rsidR="001D0C60" w14:paraId="14D1C150" w14:textId="77777777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EE5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3E3953C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 xml:space="preserve">Social or medical reasons  </w:t>
            </w:r>
          </w:p>
          <w:p w14:paraId="38507FB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Do you have a particular medical or social need to go to this school?  (Please provide supporting evidence with this form</w:t>
            </w:r>
            <w:r>
              <w:rPr>
                <w:rFonts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73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14:paraId="373206C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14:paraId="153A6E3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  <w:p w14:paraId="7DA3ED4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</w:tc>
      </w:tr>
      <w:tr w:rsidR="001D0C60" w14:paraId="25CA4E59" w14:textId="77777777" w:rsidTr="00D35419">
        <w:trPr>
          <w:jc w:val="center"/>
        </w:trPr>
        <w:tc>
          <w:tcPr>
            <w:tcW w:w="4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E6B7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Does your child have a sibling at this school? Enter their name and date of birth:</w:t>
            </w:r>
          </w:p>
        </w:tc>
        <w:tc>
          <w:tcPr>
            <w:tcW w:w="5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CD5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55CECB7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14:paraId="7961536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</w:tc>
      </w:tr>
      <w:tr w:rsidR="001D0C60" w14:paraId="20BD647D" w14:textId="77777777" w:rsidTr="00D35419">
        <w:trPr>
          <w:trHeight w:val="655"/>
          <w:jc w:val="center"/>
        </w:trPr>
        <w:tc>
          <w:tcPr>
            <w:tcW w:w="4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666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 xml:space="preserve">Early years setting child attends </w:t>
            </w:r>
          </w:p>
          <w:p w14:paraId="0B614E7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or has attended (if applicable)</w:t>
            </w:r>
          </w:p>
        </w:tc>
        <w:tc>
          <w:tcPr>
            <w:tcW w:w="5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FFC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5CADA10D" w14:textId="77777777" w:rsidTr="00D35419">
        <w:trPr>
          <w:trHeight w:val="502"/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D82B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46A5AB6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Tick the days you want your child to attend:</w:t>
            </w:r>
          </w:p>
        </w:tc>
      </w:tr>
      <w:tr w:rsidR="001D0C60" w14:paraId="67137F12" w14:textId="77777777" w:rsidTr="00D3541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5B9F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ABD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Monday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4E95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Tuesday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AC4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Wednesday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0D3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Thursday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2CBC5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Friday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01C8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Total hours</w:t>
            </w:r>
          </w:p>
        </w:tc>
      </w:tr>
      <w:tr w:rsidR="001D0C60" w14:paraId="320E91AA" w14:textId="77777777" w:rsidTr="00D35419">
        <w:trPr>
          <w:trHeight w:val="453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C46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AM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A99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186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595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547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EB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BB7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</w:tr>
      <w:tr w:rsidR="001D0C60" w14:paraId="728F3EE3" w14:textId="77777777" w:rsidTr="00D35419">
        <w:trPr>
          <w:trHeight w:val="423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6E5C5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Day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AD8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E52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9E0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2CA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0DE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83A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</w:tr>
      <w:tr w:rsidR="001D0C60" w14:paraId="40B9ACA6" w14:textId="77777777" w:rsidTr="00D35419">
        <w:trPr>
          <w:jc w:val="center"/>
        </w:trPr>
        <w:tc>
          <w:tcPr>
            <w:tcW w:w="4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8FC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If applying for 30 hours free childcare, please provide your HMRC code:</w:t>
            </w:r>
          </w:p>
        </w:tc>
        <w:tc>
          <w:tcPr>
            <w:tcW w:w="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0B1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</w:p>
        </w:tc>
      </w:tr>
      <w:tr w:rsidR="001D0C60" w14:paraId="23B78BC9" w14:textId="77777777" w:rsidTr="00D35419">
        <w:trPr>
          <w:jc w:val="center"/>
        </w:trPr>
        <w:tc>
          <w:tcPr>
            <w:tcW w:w="3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209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If you have any other requirements</w:t>
            </w:r>
          </w:p>
          <w:p w14:paraId="47EB205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please enter here: </w:t>
            </w:r>
          </w:p>
        </w:tc>
        <w:tc>
          <w:tcPr>
            <w:tcW w:w="61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406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  <w:p w14:paraId="55C4F7E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00681BA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34F8FC3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4EF0356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703C8DF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5E1F6B1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765C1EE7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471A840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5F488B3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7D11821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1ADF5569" w14:textId="77777777" w:rsidTr="00D35419">
        <w:trPr>
          <w:trHeight w:val="560"/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14:paraId="537A6E1E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Please complete the details for both parents if living at the same address:</w:t>
            </w:r>
          </w:p>
        </w:tc>
      </w:tr>
      <w:tr w:rsidR="001D0C60" w14:paraId="395C4F57" w14:textId="77777777" w:rsidTr="00D35419">
        <w:trPr>
          <w:jc w:val="center"/>
        </w:trPr>
        <w:tc>
          <w:tcPr>
            <w:tcW w:w="56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04DC4ED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                                       Parent/carer 1 details</w:t>
            </w: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12C8B88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Parent/carer 2 details</w:t>
            </w:r>
          </w:p>
        </w:tc>
      </w:tr>
      <w:tr w:rsidR="001D0C60" w14:paraId="60311545" w14:textId="77777777" w:rsidTr="00D35419">
        <w:trPr>
          <w:trHeight w:val="595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81D7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68EDE8A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Title: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167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141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  <w:p w14:paraId="79EBA54B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</w:tr>
      <w:tr w:rsidR="001D0C60" w14:paraId="123D23CF" w14:textId="77777777" w:rsidTr="00D35419">
        <w:trPr>
          <w:trHeight w:val="560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EEF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Forename: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D0C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219B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5047139A" w14:textId="77777777" w:rsidTr="00D35419">
        <w:trPr>
          <w:trHeight w:val="555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704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Surname: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107D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43D6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2F7C210F" w14:textId="77777777" w:rsidTr="00D35419">
        <w:trPr>
          <w:trHeight w:val="563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D0E3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DOB: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7B6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816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16F06044" w14:textId="77777777" w:rsidTr="00D35419">
        <w:trPr>
          <w:trHeight w:val="698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067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National Insurance Number: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61D8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680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6DF850D9" w14:textId="77777777" w:rsidTr="00D35419">
        <w:trPr>
          <w:trHeight w:val="698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C442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National Asylum Support Service (NASS) Number (if applicable):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CA40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F4E1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D35419" w14:paraId="6D6A8889" w14:textId="77777777" w:rsidTr="00D35419">
        <w:trPr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916F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Telephone No</w:t>
            </w:r>
          </w:p>
          <w:p w14:paraId="16D2523A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3B10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8CF0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D35419" w14:paraId="23F63800" w14:textId="77777777" w:rsidTr="00D35419">
        <w:trPr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D633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Email Address</w:t>
            </w:r>
          </w:p>
          <w:p w14:paraId="739A3013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4907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82C3" w14:textId="77777777"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16E7BAE8" w14:textId="77777777" w:rsidTr="00D35419">
        <w:trPr>
          <w:jc w:val="center"/>
        </w:trPr>
        <w:tc>
          <w:tcPr>
            <w:tcW w:w="23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2494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20BB0DA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Address:</w:t>
            </w:r>
          </w:p>
          <w:p w14:paraId="4308330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2C9AB8E9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0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97EA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14:paraId="1934BA9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14:paraId="0D65F283" w14:textId="77777777" w:rsidTr="00D35419">
        <w:trPr>
          <w:jc w:val="center"/>
        </w:trPr>
        <w:tc>
          <w:tcPr>
            <w:tcW w:w="23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0DA7" w14:textId="77777777" w:rsidR="001D0C60" w:rsidRDefault="001D0C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A26C" w14:textId="77777777"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br/>
            </w:r>
          </w:p>
        </w:tc>
      </w:tr>
    </w:tbl>
    <w:p w14:paraId="1B1546F0" w14:textId="77777777" w:rsidR="000A6E6E" w:rsidRPr="00E03CC4" w:rsidRDefault="00E03CC4" w:rsidP="0067307F">
      <w:pPr>
        <w:tabs>
          <w:tab w:val="left" w:pos="8070"/>
        </w:tabs>
      </w:pPr>
      <w:r>
        <w:rPr>
          <w:rFonts w:asciiTheme="minorHAnsi" w:hAnsiTheme="minorHAnsi" w:cstheme="minorHAnsi"/>
        </w:rPr>
        <w:tab/>
      </w:r>
    </w:p>
    <w:sectPr w:rsidR="000A6E6E" w:rsidRPr="00E03CC4" w:rsidSect="000D0023">
      <w:headerReference w:type="first" r:id="rId8"/>
      <w:footerReference w:type="first" r:id="rId9"/>
      <w:pgSz w:w="11906" w:h="16838" w:code="9"/>
      <w:pgMar w:top="1962" w:right="1134" w:bottom="312" w:left="1134" w:header="425" w:footer="2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1ADB7" w14:textId="77777777" w:rsidR="00C73709" w:rsidRDefault="00C73709">
      <w:r>
        <w:separator/>
      </w:r>
    </w:p>
  </w:endnote>
  <w:endnote w:type="continuationSeparator" w:id="0">
    <w:p w14:paraId="5D24EB94" w14:textId="77777777" w:rsidR="00C73709" w:rsidRDefault="00C7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7A9BD192" w14:textId="77777777" w:rsidTr="00095927">
      <w:tc>
        <w:tcPr>
          <w:tcW w:w="10773" w:type="dxa"/>
        </w:tcPr>
        <w:p w14:paraId="37569E66" w14:textId="77777777" w:rsidR="00DC717E" w:rsidRPr="00C74A84" w:rsidRDefault="00B63B6D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r>
            <w:rPr>
              <w:rFonts w:asciiTheme="minorHAnsi" w:hAnsiTheme="minorHAnsi" w:cstheme="minorHAnsi"/>
              <w:b/>
              <w:sz w:val="28"/>
              <w:szCs w:val="28"/>
            </w:rPr>
            <w:t>Park Lane, Cheshunt, EN7 6LR</w:t>
          </w:r>
        </w:p>
        <w:p w14:paraId="11077B43" w14:textId="77777777" w:rsidR="00DC717E" w:rsidRDefault="00331034" w:rsidP="00095927">
          <w:pPr>
            <w:ind w:right="601"/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7F96AAB3" wp14:editId="521F9D3F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6D9858" w14:textId="77777777" w:rsidR="007F79A9" w:rsidRDefault="007F79A9" w:rsidP="007F79A9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96AAB3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fC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s+i3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CGSB8I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3B6D9858" w14:textId="77777777" w:rsidR="007F79A9" w:rsidRDefault="007F79A9" w:rsidP="007F79A9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5FDE9829" wp14:editId="798052FA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FF4219" w14:textId="77777777" w:rsidR="00D84274" w:rsidRDefault="001034B2" w:rsidP="00D84274">
                                <w:r w:rsidRPr="009B42CF">
                                  <w:rPr>
                                    <w:rFonts w:cs="Arial"/>
                                    <w:noProof/>
                                  </w:rPr>
                                  <w:drawing>
                                    <wp:inline distT="0" distB="0" distL="0" distR="0" wp14:anchorId="128128DA" wp14:editId="0008FAC2">
                                      <wp:extent cx="1103910" cy="643890"/>
                                      <wp:effectExtent l="0" t="0" r="1270" b="3810"/>
                                      <wp:docPr id="9" name="Picture 9" descr="Description: G:\Ofsted\2016 2017\JPEG\Ofsted_Good_GP_Colour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escription: G:\Ofsted\2016 2017\JPEG\Ofsted_Good_GP_Colour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03910" cy="643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DE9829" id="_x0000_s1029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iVrx1w0C&#10;AAD6AwAADgAAAAAAAAAAAAAAAAAuAgAAZHJzL2Uyb0RvYy54bWxQSwECLQAUAAYACAAAACEAzxZ+&#10;Zd8AAAAKAQAADwAAAAAAAAAAAAAAAABnBAAAZHJzL2Rvd25yZXYueG1sUEsFBgAAAAAEAAQA8wAA&#10;AHMFAAAAAA==&#10;" stroked="f">
                    <v:textbox>
                      <w:txbxContent>
                        <w:p w14:paraId="49FF4219" w14:textId="77777777" w:rsidR="00D84274" w:rsidRDefault="001034B2" w:rsidP="00D84274">
                          <w:r w:rsidRPr="009B42CF">
                            <w:rPr>
                              <w:rFonts w:cs="Arial"/>
                              <w:noProof/>
                            </w:rPr>
                            <w:drawing>
                              <wp:inline distT="0" distB="0" distL="0" distR="0" wp14:anchorId="128128DA" wp14:editId="0008FAC2">
                                <wp:extent cx="1103910" cy="643890"/>
                                <wp:effectExtent l="0" t="0" r="1270" b="3810"/>
                                <wp:docPr id="9" name="Picture 9" descr="Description: G:\Ofsted\2016 2017\JPEG\Ofsted_Good_GP_Colou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escription: G:\Ofsted\2016 2017\JPEG\Ofsted_Good_GP_Colou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03910" cy="643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124C08F5" wp14:editId="0A00558E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CCC657" w14:textId="77777777" w:rsidR="00C74A84" w:rsidRDefault="001034B2">
                                <w:r w:rsidRPr="00650F60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drawing>
                                    <wp:inline distT="0" distB="0" distL="0" distR="0" wp14:anchorId="7388837E" wp14:editId="5729809E">
                                      <wp:extent cx="952500" cy="800100"/>
                                      <wp:effectExtent l="0" t="0" r="2540" b="6350"/>
                                      <wp:docPr id="10" name="Picture 10" descr="30_free_hours_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 descr="30_free_hours_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8001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124C08F5" id="_x0000_s1030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NlEQ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" stroked="f">
                    <v:textbox style="mso-fit-shape-to-text:t">
                      <w:txbxContent>
                        <w:p w14:paraId="30CCC657" w14:textId="77777777" w:rsidR="00C74A84" w:rsidRDefault="001034B2">
                          <w:r w:rsidRPr="00650F60">
                            <w:rPr>
                              <w:noProof/>
                              <w:sz w:val="22"/>
                              <w:szCs w:val="22"/>
                            </w:rPr>
                            <w:drawing>
                              <wp:inline distT="0" distB="0" distL="0" distR="0" wp14:anchorId="7388837E" wp14:editId="5729809E">
                                <wp:extent cx="952500" cy="800100"/>
                                <wp:effectExtent l="0" t="0" r="2540" b="6350"/>
                                <wp:docPr id="10" name="Picture 10" descr="30_free_hours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 descr="30_free_hours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B63B6D">
            <w:rPr>
              <w:rFonts w:asciiTheme="minorHAnsi" w:hAnsiTheme="minorHAnsi" w:cstheme="minorHAnsi"/>
              <w:b/>
              <w:sz w:val="28"/>
              <w:szCs w:val="28"/>
            </w:rPr>
            <w:t>Tel: 01992 635060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B00A57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</w:t>
          </w:r>
          <w:hyperlink r:id="rId3" w:history="1">
            <w:r w:rsidR="000D0023" w:rsidRPr="000D0023">
              <w:rPr>
                <w:rStyle w:val="Hyperlink"/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admin@stpauls373.herts.sch.uk</w:t>
            </w:r>
          </w:hyperlink>
        </w:p>
        <w:p w14:paraId="67106266" w14:textId="77777777" w:rsidR="000D0023" w:rsidRPr="000D0023" w:rsidRDefault="000D0023" w:rsidP="00095927">
          <w:pPr>
            <w:ind w:right="601"/>
            <w:jc w:val="center"/>
            <w:rPr>
              <w:b/>
            </w:rPr>
          </w:pPr>
          <w:r>
            <w:t xml:space="preserve">                  </w:t>
          </w:r>
          <w:r w:rsidRPr="000D0023">
            <w:rPr>
              <w:b/>
            </w:rPr>
            <w:t>http://stpauls.herts.dbprimary.com</w:t>
          </w:r>
        </w:p>
      </w:tc>
    </w:tr>
  </w:tbl>
  <w:p w14:paraId="46C3CB2B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9929" w14:textId="77777777" w:rsidR="00C73709" w:rsidRDefault="00C73709">
      <w:r>
        <w:separator/>
      </w:r>
    </w:p>
  </w:footnote>
  <w:footnote w:type="continuationSeparator" w:id="0">
    <w:p w14:paraId="4D7F182E" w14:textId="77777777" w:rsidR="00C73709" w:rsidRDefault="00C73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48C0F" w14:textId="77777777" w:rsidR="00DC717E" w:rsidRPr="00C74A84" w:rsidRDefault="00BE7363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B8EAE47" wp14:editId="5BC0C397">
              <wp:simplePos x="0" y="0"/>
              <wp:positionH relativeFrom="column">
                <wp:posOffset>-129540</wp:posOffset>
              </wp:positionH>
              <wp:positionV relativeFrom="paragraph">
                <wp:posOffset>-60325</wp:posOffset>
              </wp:positionV>
              <wp:extent cx="1066800" cy="1189355"/>
              <wp:effectExtent l="381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38C852" w14:textId="77777777" w:rsidR="00DC717E" w:rsidRDefault="00EB18F6" w:rsidP="00030093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54DC1478" wp14:editId="1A0A26DA">
                                <wp:extent cx="1076325" cy="1047750"/>
                                <wp:effectExtent l="0" t="0" r="9525" b="0"/>
                                <wp:docPr id="7" name="Picture 7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8EAE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2pt;margin-top:-4.75pt;width:84pt;height:93.6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" stroked="f">
              <v:textbox style="mso-fit-shape-to-text:t">
                <w:txbxContent>
                  <w:p w14:paraId="0F38C852" w14:textId="77777777" w:rsidR="00DC717E" w:rsidRDefault="00EB18F6" w:rsidP="00030093">
                    <w:r w:rsidRPr="00B35997">
                      <w:rPr>
                        <w:noProof/>
                      </w:rPr>
                      <w:drawing>
                        <wp:inline distT="0" distB="0" distL="0" distR="0" wp14:anchorId="54DC1478" wp14:editId="1A0A26DA">
                          <wp:extent cx="1076325" cy="1047750"/>
                          <wp:effectExtent l="0" t="0" r="9525" b="0"/>
                          <wp:docPr id="7" name="Picture 7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D1C63FB" wp14:editId="15344BC9">
              <wp:simplePos x="0" y="0"/>
              <wp:positionH relativeFrom="column">
                <wp:posOffset>5160010</wp:posOffset>
              </wp:positionH>
              <wp:positionV relativeFrom="paragraph">
                <wp:posOffset>-60325</wp:posOffset>
              </wp:positionV>
              <wp:extent cx="1066800" cy="1189355"/>
              <wp:effectExtent l="0" t="0" r="254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355C0A" w14:textId="77777777" w:rsidR="00DC717E" w:rsidRDefault="00EB18F6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34B9D18E" wp14:editId="57A8F22D">
                                <wp:extent cx="1076325" cy="1047750"/>
                                <wp:effectExtent l="0" t="0" r="9525" b="0"/>
                                <wp:docPr id="8" name="Picture 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1C63FB" id="_x0000_s1027" type="#_x0000_t202" style="position:absolute;left:0;text-align:left;margin-left:406.3pt;margin-top:-4.75pt;width:84pt;height:93.6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" stroked="f">
              <v:textbox style="mso-fit-shape-to-text:t">
                <w:txbxContent>
                  <w:p w14:paraId="3F355C0A" w14:textId="77777777" w:rsidR="00DC717E" w:rsidRDefault="00EB18F6">
                    <w:r w:rsidRPr="00B35997">
                      <w:rPr>
                        <w:noProof/>
                      </w:rPr>
                      <w:drawing>
                        <wp:inline distT="0" distB="0" distL="0" distR="0" wp14:anchorId="34B9D18E" wp14:editId="57A8F22D">
                          <wp:extent cx="1076325" cy="1047750"/>
                          <wp:effectExtent l="0" t="0" r="9525" b="0"/>
                          <wp:docPr id="8" name="Picture 8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63B6D">
      <w:rPr>
        <w:rFonts w:asciiTheme="minorHAnsi" w:hAnsiTheme="minorHAnsi" w:cstheme="minorHAnsi"/>
        <w:b/>
        <w:sz w:val="36"/>
        <w:szCs w:val="36"/>
      </w:rPr>
      <w:t>St Paul’s Catholic Primary School</w:t>
    </w:r>
  </w:p>
  <w:p w14:paraId="277E13DC" w14:textId="6F3E052F" w:rsidR="00DC717E" w:rsidRPr="00C74A84" w:rsidRDefault="00476587" w:rsidP="00DC519C">
    <w:pPr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 xml:space="preserve">Executive </w:t>
    </w:r>
    <w:r w:rsidR="00B63B6D">
      <w:rPr>
        <w:rFonts w:asciiTheme="minorHAnsi" w:hAnsiTheme="minorHAnsi" w:cstheme="minorHAnsi"/>
        <w:b/>
        <w:sz w:val="28"/>
        <w:szCs w:val="28"/>
      </w:rPr>
      <w:t>Headteacher: Mrs Katie Worton-Geer</w:t>
    </w:r>
  </w:p>
  <w:p w14:paraId="2ACCB4DE" w14:textId="77777777" w:rsidR="00DC717E" w:rsidRPr="00C74A84" w:rsidRDefault="00DC717E" w:rsidP="00C74A84">
    <w:pPr>
      <w:ind w:left="-142" w:right="-143"/>
      <w:rPr>
        <w:rFonts w:asciiTheme="minorHAnsi" w:hAnsiTheme="minorHAnsi" w:cstheme="minorHAnsi"/>
        <w:b/>
        <w:sz w:val="16"/>
        <w:szCs w:val="16"/>
      </w:rPr>
    </w:pPr>
  </w:p>
  <w:p w14:paraId="0A43693D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</w:t>
    </w:r>
    <w:r w:rsidR="00B63B6D">
      <w:rPr>
        <w:rFonts w:asciiTheme="minorHAnsi" w:hAnsiTheme="minorHAnsi" w:cstheme="minorHAnsi"/>
        <w:b/>
        <w:i/>
      </w:rPr>
      <w:t>Our school is a place of learning, a place of love</w:t>
    </w:r>
    <w:r w:rsidRPr="00C74A84">
      <w:rPr>
        <w:rFonts w:asciiTheme="minorHAnsi" w:hAnsiTheme="minorHAnsi" w:cstheme="minorHAnsi"/>
        <w:b/>
        <w:i/>
      </w:rPr>
      <w:t>”</w:t>
    </w:r>
  </w:p>
  <w:p w14:paraId="572912AA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  <w:p w14:paraId="5DBDE4DD" w14:textId="77777777" w:rsidR="00DC717E" w:rsidRPr="00DC519C" w:rsidRDefault="00DC717E" w:rsidP="00DC5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D2580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8D3660C"/>
    <w:multiLevelType w:val="hybridMultilevel"/>
    <w:tmpl w:val="52CE252E"/>
    <w:lvl w:ilvl="0" w:tplc="312E258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3A229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B4756F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1374770">
    <w:abstractNumId w:val="0"/>
  </w:num>
  <w:num w:numId="2" w16cid:durableId="55205673">
    <w:abstractNumId w:val="1"/>
  </w:num>
  <w:num w:numId="3" w16cid:durableId="1155220186">
    <w:abstractNumId w:val="12"/>
  </w:num>
  <w:num w:numId="4" w16cid:durableId="1371809048">
    <w:abstractNumId w:val="6"/>
  </w:num>
  <w:num w:numId="5" w16cid:durableId="1141119013">
    <w:abstractNumId w:val="9"/>
  </w:num>
  <w:num w:numId="6" w16cid:durableId="732192703">
    <w:abstractNumId w:val="7"/>
  </w:num>
  <w:num w:numId="7" w16cid:durableId="525411501">
    <w:abstractNumId w:val="13"/>
  </w:num>
  <w:num w:numId="8" w16cid:durableId="1215701213">
    <w:abstractNumId w:val="4"/>
  </w:num>
  <w:num w:numId="9" w16cid:durableId="1951282402">
    <w:abstractNumId w:val="8"/>
  </w:num>
  <w:num w:numId="10" w16cid:durableId="1717778496">
    <w:abstractNumId w:val="11"/>
  </w:num>
  <w:num w:numId="11" w16cid:durableId="625501150">
    <w:abstractNumId w:val="3"/>
  </w:num>
  <w:num w:numId="12" w16cid:durableId="803234534">
    <w:abstractNumId w:val="2"/>
  </w:num>
  <w:num w:numId="13" w16cid:durableId="1158614789">
    <w:abstractNumId w:val="5"/>
  </w:num>
  <w:num w:numId="14" w16cid:durableId="11472116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D3E"/>
    <w:rsid w:val="00022FBE"/>
    <w:rsid w:val="00030093"/>
    <w:rsid w:val="0005343D"/>
    <w:rsid w:val="00057663"/>
    <w:rsid w:val="00077C17"/>
    <w:rsid w:val="00095927"/>
    <w:rsid w:val="000A2F2A"/>
    <w:rsid w:val="000A6E6E"/>
    <w:rsid w:val="000C39F3"/>
    <w:rsid w:val="000D0023"/>
    <w:rsid w:val="001034B2"/>
    <w:rsid w:val="00123AD1"/>
    <w:rsid w:val="00136791"/>
    <w:rsid w:val="001734FB"/>
    <w:rsid w:val="0017615B"/>
    <w:rsid w:val="0019079A"/>
    <w:rsid w:val="00191DFD"/>
    <w:rsid w:val="001921A0"/>
    <w:rsid w:val="00197C9C"/>
    <w:rsid w:val="001C21DD"/>
    <w:rsid w:val="001D0C60"/>
    <w:rsid w:val="001F75F0"/>
    <w:rsid w:val="00245CF4"/>
    <w:rsid w:val="002562CC"/>
    <w:rsid w:val="002674E7"/>
    <w:rsid w:val="00274736"/>
    <w:rsid w:val="0029761E"/>
    <w:rsid w:val="002A0455"/>
    <w:rsid w:val="002B1957"/>
    <w:rsid w:val="002C6A81"/>
    <w:rsid w:val="002D4EBE"/>
    <w:rsid w:val="002E7897"/>
    <w:rsid w:val="00322FCA"/>
    <w:rsid w:val="00331034"/>
    <w:rsid w:val="00384E93"/>
    <w:rsid w:val="003F2574"/>
    <w:rsid w:val="0040328A"/>
    <w:rsid w:val="00416AA1"/>
    <w:rsid w:val="004454FF"/>
    <w:rsid w:val="00453050"/>
    <w:rsid w:val="0047411A"/>
    <w:rsid w:val="00476587"/>
    <w:rsid w:val="004A31A6"/>
    <w:rsid w:val="004B3B39"/>
    <w:rsid w:val="00530ABF"/>
    <w:rsid w:val="00531332"/>
    <w:rsid w:val="005611F4"/>
    <w:rsid w:val="00580F32"/>
    <w:rsid w:val="00595B4C"/>
    <w:rsid w:val="005C62D6"/>
    <w:rsid w:val="005D156E"/>
    <w:rsid w:val="005D66A0"/>
    <w:rsid w:val="006003C8"/>
    <w:rsid w:val="006151C3"/>
    <w:rsid w:val="00617998"/>
    <w:rsid w:val="00650677"/>
    <w:rsid w:val="00653C43"/>
    <w:rsid w:val="006674DD"/>
    <w:rsid w:val="0067307F"/>
    <w:rsid w:val="006A4790"/>
    <w:rsid w:val="006A71F7"/>
    <w:rsid w:val="006F541B"/>
    <w:rsid w:val="006F573F"/>
    <w:rsid w:val="00797194"/>
    <w:rsid w:val="007B32D2"/>
    <w:rsid w:val="007C0CAD"/>
    <w:rsid w:val="007D1ED1"/>
    <w:rsid w:val="007F79A9"/>
    <w:rsid w:val="00811BAA"/>
    <w:rsid w:val="00840CB2"/>
    <w:rsid w:val="008821FA"/>
    <w:rsid w:val="008A7640"/>
    <w:rsid w:val="008D780B"/>
    <w:rsid w:val="00911EC2"/>
    <w:rsid w:val="0091661B"/>
    <w:rsid w:val="00951A78"/>
    <w:rsid w:val="00955414"/>
    <w:rsid w:val="00985247"/>
    <w:rsid w:val="00990589"/>
    <w:rsid w:val="009968A5"/>
    <w:rsid w:val="009B7422"/>
    <w:rsid w:val="009C0D17"/>
    <w:rsid w:val="00A23A86"/>
    <w:rsid w:val="00A42F60"/>
    <w:rsid w:val="00A44D36"/>
    <w:rsid w:val="00A50AEF"/>
    <w:rsid w:val="00A5199D"/>
    <w:rsid w:val="00A72AC8"/>
    <w:rsid w:val="00A96550"/>
    <w:rsid w:val="00B00A57"/>
    <w:rsid w:val="00B555DE"/>
    <w:rsid w:val="00B63B6D"/>
    <w:rsid w:val="00B939A4"/>
    <w:rsid w:val="00B96A76"/>
    <w:rsid w:val="00BC2AD7"/>
    <w:rsid w:val="00BE7363"/>
    <w:rsid w:val="00C25B4C"/>
    <w:rsid w:val="00C41949"/>
    <w:rsid w:val="00C51EC9"/>
    <w:rsid w:val="00C6295C"/>
    <w:rsid w:val="00C72F9C"/>
    <w:rsid w:val="00C73709"/>
    <w:rsid w:val="00C74A84"/>
    <w:rsid w:val="00C84C1B"/>
    <w:rsid w:val="00CB60C9"/>
    <w:rsid w:val="00CD5BFA"/>
    <w:rsid w:val="00CE4FFB"/>
    <w:rsid w:val="00D23795"/>
    <w:rsid w:val="00D35419"/>
    <w:rsid w:val="00D45C55"/>
    <w:rsid w:val="00D62829"/>
    <w:rsid w:val="00D64091"/>
    <w:rsid w:val="00D84274"/>
    <w:rsid w:val="00DA04B3"/>
    <w:rsid w:val="00DC519C"/>
    <w:rsid w:val="00DC717E"/>
    <w:rsid w:val="00DF7435"/>
    <w:rsid w:val="00E03CC4"/>
    <w:rsid w:val="00E60C7A"/>
    <w:rsid w:val="00E73E1B"/>
    <w:rsid w:val="00EB18F6"/>
    <w:rsid w:val="00EE2232"/>
    <w:rsid w:val="00F005C0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57545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0A6E6E"/>
    <w:rPr>
      <w:rFonts w:ascii="Arial" w:hAnsi="Arial" w:cs="Arial"/>
      <w:b/>
      <w:bCs/>
      <w:sz w:val="22"/>
      <w:szCs w:val="24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0A6E6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A6E6E"/>
    <w:rPr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0A6E6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0A6E6E"/>
    <w:rPr>
      <w:sz w:val="24"/>
      <w:szCs w:val="24"/>
    </w:rPr>
  </w:style>
  <w:style w:type="paragraph" w:styleId="BodyTextIndent3">
    <w:name w:val="Body Text Indent 3"/>
    <w:basedOn w:val="Normal"/>
    <w:link w:val="BodyTextIndent3Char"/>
    <w:unhideWhenUsed/>
    <w:rsid w:val="000A6E6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A6E6E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A6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stpauls373.herts.sch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2EFD1-BBFB-4C0F-B756-B56D1213E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</dc:creator>
  <cp:lastModifiedBy>Head St Pauls Catholic Primary, Cheshunt</cp:lastModifiedBy>
  <cp:revision>2</cp:revision>
  <cp:lastPrinted>2021-09-23T14:12:00Z</cp:lastPrinted>
  <dcterms:created xsi:type="dcterms:W3CDTF">2026-08-25T17:45:00Z</dcterms:created>
  <dcterms:modified xsi:type="dcterms:W3CDTF">2026-08-25T17:45:00Z</dcterms:modified>
</cp:coreProperties>
</file>