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C25E29" w:rsidRDefault="00C25E29" w:rsidP="00C25E29"/>
    <w:p w14:paraId="0758B8B6" w14:textId="5924CBB0" w:rsidR="00F31444" w:rsidRPr="00F31444" w:rsidRDefault="00592E12" w:rsidP="001240C2">
      <w:pPr>
        <w:jc w:val="right"/>
        <w:rPr>
          <w:rFonts w:cs="Arial"/>
          <w:bCs/>
          <w:lang w:val="en-US" w:eastAsia="en-US"/>
        </w:rPr>
      </w:pPr>
      <w:r>
        <w:rPr>
          <w:rFonts w:cs="Arial"/>
          <w:bCs/>
          <w:lang w:val="en-US" w:eastAsia="en-US"/>
        </w:rPr>
        <w:t>9</w:t>
      </w:r>
      <w:r w:rsidR="001240C2" w:rsidRPr="001240C2">
        <w:rPr>
          <w:rFonts w:cs="Arial"/>
          <w:bCs/>
          <w:vertAlign w:val="superscript"/>
          <w:lang w:val="en-US" w:eastAsia="en-US"/>
        </w:rPr>
        <w:t>th</w:t>
      </w:r>
      <w:r w:rsidR="001240C2">
        <w:rPr>
          <w:rFonts w:cs="Arial"/>
          <w:bCs/>
          <w:lang w:val="en-US" w:eastAsia="en-US"/>
        </w:rPr>
        <w:t xml:space="preserve"> July 2025</w:t>
      </w:r>
    </w:p>
    <w:p w14:paraId="0A37501D" w14:textId="77777777" w:rsidR="00F31444" w:rsidRPr="00F31444" w:rsidRDefault="00F31444" w:rsidP="00F31444">
      <w:pPr>
        <w:rPr>
          <w:rFonts w:cs="Arial"/>
          <w:bCs/>
          <w:lang w:val="en-US" w:eastAsia="en-US"/>
        </w:rPr>
      </w:pPr>
    </w:p>
    <w:p w14:paraId="7246CFCF" w14:textId="77777777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Dear Parents and Carers,</w:t>
      </w:r>
    </w:p>
    <w:p w14:paraId="5678B856" w14:textId="77777777" w:rsidR="00CC0E0E" w:rsidRPr="00CC0E0E" w:rsidRDefault="00CC0E0E" w:rsidP="00CC0E0E">
      <w:pPr>
        <w:spacing w:line="276" w:lineRule="auto"/>
        <w:rPr>
          <w:rFonts w:cs="Arial"/>
          <w:bCs/>
          <w:lang w:eastAsia="en-US"/>
        </w:rPr>
      </w:pPr>
    </w:p>
    <w:p w14:paraId="219F21ED" w14:textId="77777777" w:rsidR="00CC0E0E" w:rsidRDefault="00CC0E0E" w:rsidP="00CC0E0E">
      <w:pPr>
        <w:spacing w:line="276" w:lineRule="auto"/>
        <w:rPr>
          <w:rFonts w:cs="Arial"/>
          <w:b/>
          <w:bCs/>
          <w:lang w:eastAsia="en-US"/>
        </w:rPr>
      </w:pPr>
      <w:r w:rsidRPr="00CC0E0E">
        <w:rPr>
          <w:rFonts w:cs="Arial"/>
          <w:b/>
          <w:bCs/>
          <w:lang w:eastAsia="en-US"/>
        </w:rPr>
        <w:t>Update to School Uniform Policy – Footwear Change</w:t>
      </w:r>
    </w:p>
    <w:p w14:paraId="15767182" w14:textId="77777777" w:rsidR="00CC0E0E" w:rsidRPr="00CC0E0E" w:rsidRDefault="00CC0E0E" w:rsidP="00CC0E0E">
      <w:pPr>
        <w:spacing w:line="276" w:lineRule="auto"/>
        <w:rPr>
          <w:rFonts w:cs="Arial"/>
          <w:bCs/>
          <w:lang w:eastAsia="en-US"/>
        </w:rPr>
      </w:pPr>
    </w:p>
    <w:p w14:paraId="70E53FF6" w14:textId="4CDBC2B2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 xml:space="preserve">As part of </w:t>
      </w:r>
      <w:r>
        <w:rPr>
          <w:rFonts w:cs="Arial"/>
          <w:bCs/>
          <w:lang w:eastAsia="en-US"/>
        </w:rPr>
        <w:t xml:space="preserve">the continual exciting </w:t>
      </w:r>
      <w:r w:rsidRPr="00CC0E0E">
        <w:rPr>
          <w:rFonts w:cs="Arial"/>
          <w:bCs/>
          <w:lang w:eastAsia="en-US"/>
        </w:rPr>
        <w:t>implementation of the OPAL (Outdoor Play and Learning) programme</w:t>
      </w:r>
      <w:r>
        <w:rPr>
          <w:rFonts w:cs="Arial"/>
          <w:bCs/>
          <w:lang w:eastAsia="en-US"/>
        </w:rPr>
        <w:t xml:space="preserve">, </w:t>
      </w:r>
      <w:r w:rsidRPr="00CC0E0E">
        <w:rPr>
          <w:rFonts w:cs="Arial"/>
          <w:bCs/>
          <w:lang w:eastAsia="en-US"/>
        </w:rPr>
        <w:t>we are making a small but important change to our school uniform policy.</w:t>
      </w:r>
    </w:p>
    <w:p w14:paraId="2A3F30E2" w14:textId="77777777" w:rsidR="00CC0E0E" w:rsidRPr="00CC0E0E" w:rsidRDefault="00CC0E0E" w:rsidP="00CC0E0E">
      <w:pPr>
        <w:spacing w:line="276" w:lineRule="auto"/>
        <w:rPr>
          <w:rFonts w:cs="Arial"/>
          <w:bCs/>
          <w:lang w:eastAsia="en-US"/>
        </w:rPr>
      </w:pPr>
    </w:p>
    <w:p w14:paraId="25D3A96B" w14:textId="3D195402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From</w:t>
      </w:r>
      <w:r>
        <w:rPr>
          <w:rFonts w:cs="Arial"/>
          <w:bCs/>
          <w:lang w:eastAsia="en-US"/>
        </w:rPr>
        <w:t xml:space="preserve"> </w:t>
      </w:r>
      <w:r w:rsidR="00AC6453">
        <w:rPr>
          <w:rFonts w:cs="Arial"/>
          <w:bCs/>
          <w:lang w:eastAsia="en-US"/>
        </w:rPr>
        <w:t>4</w:t>
      </w:r>
      <w:r w:rsidR="00AC6453" w:rsidRPr="00AC6453">
        <w:rPr>
          <w:rFonts w:cs="Arial"/>
          <w:bCs/>
          <w:vertAlign w:val="superscript"/>
          <w:lang w:eastAsia="en-US"/>
        </w:rPr>
        <w:t>th</w:t>
      </w:r>
      <w:r w:rsidR="00AC6453">
        <w:rPr>
          <w:rFonts w:cs="Arial"/>
          <w:bCs/>
          <w:lang w:eastAsia="en-US"/>
        </w:rPr>
        <w:t xml:space="preserve"> September 2025</w:t>
      </w:r>
      <w:r w:rsidRPr="00CC0E0E">
        <w:rPr>
          <w:rFonts w:cs="Arial"/>
          <w:bCs/>
          <w:lang w:eastAsia="en-US"/>
        </w:rPr>
        <w:t xml:space="preserve">, children will be permitted to wear </w:t>
      </w:r>
      <w:r w:rsidR="00592E12" w:rsidRPr="00592E12">
        <w:rPr>
          <w:rFonts w:cs="Arial"/>
          <w:b/>
          <w:lang w:eastAsia="en-US"/>
        </w:rPr>
        <w:t>plain black</w:t>
      </w:r>
      <w:r w:rsidR="00592E12">
        <w:rPr>
          <w:rFonts w:cs="Arial"/>
          <w:bCs/>
          <w:lang w:eastAsia="en-US"/>
        </w:rPr>
        <w:t xml:space="preserve"> </w:t>
      </w:r>
      <w:r w:rsidRPr="00CC0E0E">
        <w:rPr>
          <w:rFonts w:cs="Arial"/>
          <w:b/>
          <w:bCs/>
          <w:lang w:eastAsia="en-US"/>
        </w:rPr>
        <w:t>trainers</w:t>
      </w:r>
      <w:r w:rsidRPr="00CC0E0E">
        <w:rPr>
          <w:rFonts w:cs="Arial"/>
          <w:bCs/>
          <w:lang w:eastAsia="en-US"/>
        </w:rPr>
        <w:t xml:space="preserve"> as part of their daily school uniform</w:t>
      </w:r>
      <w:r w:rsidR="00B20154">
        <w:rPr>
          <w:rFonts w:cs="Arial"/>
          <w:bCs/>
          <w:lang w:eastAsia="en-US"/>
        </w:rPr>
        <w:t xml:space="preserve"> instead of school shoes</w:t>
      </w:r>
      <w:r w:rsidRPr="00CC0E0E">
        <w:rPr>
          <w:rFonts w:cs="Arial"/>
          <w:bCs/>
          <w:lang w:eastAsia="en-US"/>
        </w:rPr>
        <w:t>.</w:t>
      </w:r>
      <w:r w:rsidR="00592E12">
        <w:rPr>
          <w:rFonts w:cs="Arial"/>
          <w:bCs/>
          <w:lang w:eastAsia="en-US"/>
        </w:rPr>
        <w:t xml:space="preserve"> Trainers must be plain black (no colour visible)</w:t>
      </w:r>
      <w:r w:rsidR="00B20154">
        <w:rPr>
          <w:rFonts w:cs="Arial"/>
          <w:bCs/>
          <w:lang w:eastAsia="en-US"/>
        </w:rPr>
        <w:t>, please see example below</w:t>
      </w:r>
      <w:r w:rsidR="00592E12">
        <w:rPr>
          <w:rFonts w:cs="Arial"/>
          <w:bCs/>
          <w:lang w:eastAsia="en-US"/>
        </w:rPr>
        <w:t xml:space="preserve">. </w:t>
      </w:r>
    </w:p>
    <w:p w14:paraId="12E31774" w14:textId="77777777" w:rsidR="00AC6453" w:rsidRPr="00CC0E0E" w:rsidRDefault="00AC6453" w:rsidP="00CC0E0E">
      <w:pPr>
        <w:spacing w:line="276" w:lineRule="auto"/>
        <w:rPr>
          <w:rFonts w:cs="Arial"/>
          <w:bCs/>
          <w:lang w:eastAsia="en-US"/>
        </w:rPr>
      </w:pPr>
    </w:p>
    <w:p w14:paraId="44173AD3" w14:textId="77777777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The OPAL approach encourages children to be more active, creative, and engaged during playtimes, with access to a wider range of outdoor experiences in all weather conditions. As a result, children are likely to be moving more frequently and energetically throughout the day. Trainers will provide the comfort, flexibility, and support needed for safe and active participation in outdoor play.</w:t>
      </w:r>
    </w:p>
    <w:p w14:paraId="0BE4D954" w14:textId="77777777" w:rsidR="00232777" w:rsidRPr="00CC0E0E" w:rsidRDefault="00232777" w:rsidP="00CC0E0E">
      <w:pPr>
        <w:spacing w:line="276" w:lineRule="auto"/>
        <w:rPr>
          <w:rFonts w:cs="Arial"/>
          <w:bCs/>
          <w:lang w:eastAsia="en-US"/>
        </w:rPr>
      </w:pPr>
    </w:p>
    <w:p w14:paraId="4A387908" w14:textId="52785CA4" w:rsidR="00CC0E0E" w:rsidRP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Please note the following guidelines for acceptable trainers</w:t>
      </w:r>
      <w:r w:rsidR="00592E12">
        <w:rPr>
          <w:rFonts w:cs="Arial"/>
          <w:bCs/>
          <w:lang w:eastAsia="en-US"/>
        </w:rPr>
        <w:t xml:space="preserve"> are</w:t>
      </w:r>
      <w:r w:rsidRPr="00CC0E0E">
        <w:rPr>
          <w:rFonts w:cs="Arial"/>
          <w:bCs/>
          <w:lang w:eastAsia="en-US"/>
        </w:rPr>
        <w:t>:</w:t>
      </w:r>
    </w:p>
    <w:p w14:paraId="73881393" w14:textId="51EF089C" w:rsidR="00CC0E0E" w:rsidRPr="00CC0E0E" w:rsidRDefault="00CC0E0E" w:rsidP="00CC0E0E">
      <w:pPr>
        <w:numPr>
          <w:ilvl w:val="0"/>
          <w:numId w:val="15"/>
        </w:num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 xml:space="preserve">Plain, </w:t>
      </w:r>
      <w:r w:rsidR="00232777">
        <w:rPr>
          <w:rFonts w:cs="Arial"/>
          <w:bCs/>
          <w:lang w:eastAsia="en-US"/>
        </w:rPr>
        <w:t xml:space="preserve">black trainers </w:t>
      </w:r>
      <w:r w:rsidR="00634F7A">
        <w:rPr>
          <w:rFonts w:cs="Arial"/>
          <w:bCs/>
          <w:lang w:eastAsia="en-US"/>
        </w:rPr>
        <w:t>(</w:t>
      </w:r>
      <w:r w:rsidR="000E3BA3">
        <w:rPr>
          <w:rFonts w:cs="Arial"/>
          <w:bCs/>
          <w:lang w:eastAsia="en-US"/>
        </w:rPr>
        <w:t>n</w:t>
      </w:r>
      <w:r w:rsidR="00634F7A">
        <w:rPr>
          <w:rFonts w:cs="Arial"/>
          <w:bCs/>
          <w:lang w:eastAsia="en-US"/>
        </w:rPr>
        <w:t>o flashing lights or bright designs</w:t>
      </w:r>
      <w:r w:rsidR="00592E12">
        <w:rPr>
          <w:rFonts w:cs="Arial"/>
          <w:bCs/>
          <w:lang w:eastAsia="en-US"/>
        </w:rPr>
        <w:t>/colours including coloured logo</w:t>
      </w:r>
      <w:r w:rsidR="00634F7A">
        <w:rPr>
          <w:rFonts w:cs="Arial"/>
          <w:bCs/>
          <w:lang w:eastAsia="en-US"/>
        </w:rPr>
        <w:t xml:space="preserve">) </w:t>
      </w:r>
    </w:p>
    <w:p w14:paraId="02DF60D2" w14:textId="46BF56A3" w:rsidR="00CC0E0E" w:rsidRDefault="00CC0E0E" w:rsidP="00CC0E0E">
      <w:pPr>
        <w:numPr>
          <w:ilvl w:val="0"/>
          <w:numId w:val="15"/>
        </w:num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Must be suitable for active play (no slip-ons)</w:t>
      </w:r>
      <w:r w:rsidR="000E3BA3">
        <w:rPr>
          <w:rFonts w:cs="Arial"/>
          <w:bCs/>
          <w:lang w:eastAsia="en-US"/>
        </w:rPr>
        <w:t xml:space="preserve"> </w:t>
      </w:r>
    </w:p>
    <w:p w14:paraId="76CDD0C7" w14:textId="77777777" w:rsidR="00634F7A" w:rsidRPr="00CC0E0E" w:rsidRDefault="00634F7A" w:rsidP="00FC5666">
      <w:pPr>
        <w:spacing w:line="276" w:lineRule="auto"/>
        <w:ind w:left="720"/>
        <w:rPr>
          <w:rFonts w:cs="Arial"/>
          <w:bCs/>
          <w:lang w:eastAsia="en-US"/>
        </w:rPr>
      </w:pPr>
    </w:p>
    <w:p w14:paraId="4E920C97" w14:textId="77777777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We hope this change will support our children in fully enjoying the opportunities OPAL offers, while maintaining a smart and practical school appearance.</w:t>
      </w:r>
    </w:p>
    <w:p w14:paraId="66292C90" w14:textId="77777777" w:rsidR="00FC5666" w:rsidRPr="00CC0E0E" w:rsidRDefault="00FC5666" w:rsidP="00CC0E0E">
      <w:pPr>
        <w:spacing w:line="276" w:lineRule="auto"/>
        <w:rPr>
          <w:rFonts w:cs="Arial"/>
          <w:bCs/>
          <w:lang w:eastAsia="en-US"/>
        </w:rPr>
      </w:pPr>
    </w:p>
    <w:p w14:paraId="53F9CE74" w14:textId="72D998AA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 xml:space="preserve">Thank you for your support as we continue to make </w:t>
      </w:r>
      <w:r w:rsidR="00FC5666">
        <w:rPr>
          <w:rFonts w:cs="Arial"/>
          <w:bCs/>
          <w:lang w:eastAsia="en-US"/>
        </w:rPr>
        <w:t xml:space="preserve">St Paul’s </w:t>
      </w:r>
      <w:r w:rsidRPr="00CC0E0E">
        <w:rPr>
          <w:rFonts w:cs="Arial"/>
          <w:bCs/>
          <w:lang w:eastAsia="en-US"/>
        </w:rPr>
        <w:t>a place where play and learning thrive together.</w:t>
      </w:r>
    </w:p>
    <w:p w14:paraId="67DE9FF0" w14:textId="77777777" w:rsidR="00FC5666" w:rsidRPr="00CC0E0E" w:rsidRDefault="00FC5666" w:rsidP="00CC0E0E">
      <w:pPr>
        <w:spacing w:line="276" w:lineRule="auto"/>
        <w:rPr>
          <w:rFonts w:cs="Arial"/>
          <w:bCs/>
          <w:lang w:eastAsia="en-US"/>
        </w:rPr>
      </w:pPr>
    </w:p>
    <w:p w14:paraId="31722191" w14:textId="77777777" w:rsidR="00CC0E0E" w:rsidRDefault="00CC0E0E" w:rsidP="00CC0E0E">
      <w:pPr>
        <w:spacing w:line="276" w:lineRule="auto"/>
        <w:rPr>
          <w:rFonts w:cs="Arial"/>
          <w:bCs/>
          <w:lang w:eastAsia="en-US"/>
        </w:rPr>
      </w:pPr>
      <w:r w:rsidRPr="00CC0E0E">
        <w:rPr>
          <w:rFonts w:cs="Arial"/>
          <w:bCs/>
          <w:lang w:eastAsia="en-US"/>
        </w:rPr>
        <w:t>If you have any questions, please do not hesitate to contact us.</w:t>
      </w:r>
    </w:p>
    <w:p w14:paraId="145D90B5" w14:textId="77777777" w:rsidR="000E72DF" w:rsidRPr="00CC0E0E" w:rsidRDefault="000E72DF" w:rsidP="00CC0E0E">
      <w:pPr>
        <w:spacing w:line="276" w:lineRule="auto"/>
        <w:rPr>
          <w:rFonts w:cs="Arial"/>
          <w:bCs/>
          <w:lang w:eastAsia="en-US"/>
        </w:rPr>
      </w:pPr>
    </w:p>
    <w:p w14:paraId="47ACA34E" w14:textId="4C63A759" w:rsidR="00FC5666" w:rsidRDefault="00B20154" w:rsidP="00CC0E0E">
      <w:pPr>
        <w:spacing w:line="276" w:lineRule="auto"/>
        <w:rPr>
          <w:rFonts w:cs="Arial"/>
          <w:bCs/>
          <w:lang w:eastAsia="en-US"/>
        </w:rPr>
      </w:pPr>
      <w:r>
        <w:rPr>
          <w:rFonts w:cs="Arial"/>
          <w:bCs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7E4D7" wp14:editId="5AB2DB6A">
                <wp:simplePos x="0" y="0"/>
                <wp:positionH relativeFrom="column">
                  <wp:posOffset>2404111</wp:posOffset>
                </wp:positionH>
                <wp:positionV relativeFrom="paragraph">
                  <wp:posOffset>191135</wp:posOffset>
                </wp:positionV>
                <wp:extent cx="3981450" cy="1095375"/>
                <wp:effectExtent l="0" t="0" r="19050" b="28575"/>
                <wp:wrapNone/>
                <wp:docPr id="1201285668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8145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8F37F6" w14:textId="0A41D289" w:rsidR="00B20154" w:rsidRDefault="00B2015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C90802" wp14:editId="312A05F1">
                                  <wp:extent cx="1247619" cy="838095"/>
                                  <wp:effectExtent l="0" t="0" r="0" b="635"/>
                                  <wp:docPr id="901009416" name="Picture 1" descr="A black shoe with a velcro strap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01009416" name="Picture 1" descr="A black shoe with a velcro strap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47619" cy="8380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D80E3F" wp14:editId="57D3439F">
                                  <wp:extent cx="1190625" cy="828040"/>
                                  <wp:effectExtent l="0" t="0" r="9525" b="0"/>
                                  <wp:docPr id="311746561" name="Picture 1" descr="A black shoe with a whit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1746561" name="Picture 1" descr="A black shoe with a white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1265" cy="828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367BA8" wp14:editId="5A72F7DD">
                                  <wp:extent cx="1200150" cy="786765"/>
                                  <wp:effectExtent l="0" t="0" r="0" b="0"/>
                                  <wp:docPr id="284941219" name="Picture 1" descr="A black shoe with a white background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4941219" name="Picture 1" descr="A black shoe with a white background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2405" cy="78824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617E4D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189.3pt;margin-top:15.05pt;width:313.5pt;height:86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" fillcolor="white [3201]" strokeweight=".5pt">
                <v:textbox>
                  <w:txbxContent>
                    <w:p w14:paraId="458F37F6" w14:textId="0A41D289" w:rsidR="00B20154" w:rsidRDefault="00B20154">
                      <w:r>
                        <w:rPr>
                          <w:noProof/>
                        </w:rPr>
                        <w:drawing>
                          <wp:inline distT="0" distB="0" distL="0" distR="0" wp14:anchorId="10C90802" wp14:editId="312A05F1">
                            <wp:extent cx="1247619" cy="838095"/>
                            <wp:effectExtent l="0" t="0" r="0" b="635"/>
                            <wp:docPr id="901009416" name="Picture 1" descr="A black shoe with a velcro strap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01009416" name="Picture 1" descr="A black shoe with a velcro strap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47619" cy="8380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8D80E3F" wp14:editId="57D3439F">
                            <wp:extent cx="1190625" cy="828040"/>
                            <wp:effectExtent l="0" t="0" r="9525" b="0"/>
                            <wp:docPr id="311746561" name="Picture 1" descr="A black shoe with a whit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1746561" name="Picture 1" descr="A black shoe with a white background&#10;&#10;AI-generated content may be incorrect.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1265" cy="8284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367BA8" wp14:editId="5A72F7DD">
                            <wp:extent cx="1200150" cy="786765"/>
                            <wp:effectExtent l="0" t="0" r="0" b="0"/>
                            <wp:docPr id="284941219" name="Picture 1" descr="A black shoe with a white background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4941219" name="Picture 1" descr="A black shoe with a white background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2405" cy="78824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92E12">
        <w:rPr>
          <w:rFonts w:cs="Arial"/>
          <w:bCs/>
          <w:lang w:eastAsia="en-US"/>
        </w:rPr>
        <w:t>Kind</w:t>
      </w:r>
      <w:r w:rsidR="00CC0E0E" w:rsidRPr="00CC0E0E">
        <w:rPr>
          <w:rFonts w:cs="Arial"/>
          <w:bCs/>
          <w:lang w:eastAsia="en-US"/>
        </w:rPr>
        <w:t xml:space="preserve"> regards,</w:t>
      </w:r>
    </w:p>
    <w:p w14:paraId="027E80F6" w14:textId="7651AAD4" w:rsidR="00CC0E0E" w:rsidRPr="000E72DF" w:rsidRDefault="00CC0E0E" w:rsidP="00CC0E0E">
      <w:pPr>
        <w:spacing w:line="276" w:lineRule="auto"/>
        <w:rPr>
          <w:rFonts w:cs="Arial"/>
          <w:lang w:eastAsia="en-US"/>
        </w:rPr>
      </w:pPr>
      <w:r w:rsidRPr="00CC0E0E">
        <w:rPr>
          <w:rFonts w:cs="Arial"/>
          <w:bCs/>
          <w:lang w:eastAsia="en-US"/>
        </w:rPr>
        <w:br/>
      </w:r>
      <w:r w:rsidR="00FC5666" w:rsidRPr="000E72DF">
        <w:rPr>
          <w:rFonts w:cs="Arial"/>
          <w:lang w:eastAsia="en-US"/>
        </w:rPr>
        <w:t>Mrs Worton-Geer</w:t>
      </w:r>
    </w:p>
    <w:p w14:paraId="273FB532" w14:textId="3FC768AE" w:rsidR="00FC5666" w:rsidRPr="00CC0E0E" w:rsidRDefault="00FC5666" w:rsidP="00CC0E0E">
      <w:pPr>
        <w:spacing w:line="276" w:lineRule="auto"/>
        <w:rPr>
          <w:rFonts w:cs="Arial"/>
          <w:lang w:eastAsia="en-US"/>
        </w:rPr>
      </w:pPr>
      <w:r w:rsidRPr="000E72DF">
        <w:rPr>
          <w:rFonts w:cs="Arial"/>
          <w:lang w:eastAsia="en-US"/>
        </w:rPr>
        <w:t xml:space="preserve">Headteacher </w:t>
      </w:r>
    </w:p>
    <w:p w14:paraId="3DEEC669" w14:textId="77777777" w:rsidR="00F31444" w:rsidRPr="00F31444" w:rsidRDefault="00F31444" w:rsidP="00F31444">
      <w:pPr>
        <w:rPr>
          <w:rFonts w:cs="Arial"/>
          <w:lang w:val="en-US" w:eastAsia="en-US"/>
        </w:rPr>
      </w:pPr>
    </w:p>
    <w:p w14:paraId="3656B9AB" w14:textId="77777777" w:rsidR="00F31444" w:rsidRPr="00F31444" w:rsidRDefault="00F31444" w:rsidP="00F31444">
      <w:pPr>
        <w:rPr>
          <w:rFonts w:cs="Arial"/>
          <w:lang w:val="en-US" w:eastAsia="en-US"/>
        </w:rPr>
      </w:pPr>
    </w:p>
    <w:p w14:paraId="45FB0818" w14:textId="77777777" w:rsidR="00E03CC4" w:rsidRDefault="00E03CC4" w:rsidP="000A6E6E">
      <w:pPr>
        <w:jc w:val="right"/>
        <w:rPr>
          <w:rFonts w:asciiTheme="minorHAnsi" w:hAnsiTheme="minorHAnsi" w:cstheme="minorHAnsi"/>
        </w:rPr>
      </w:pPr>
    </w:p>
    <w:sectPr w:rsidR="00E03CC4" w:rsidSect="00F541A2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962" w:right="1134" w:bottom="312" w:left="1134" w:header="425" w:footer="1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A45B6" w14:textId="77777777" w:rsidR="00FB1D01" w:rsidRDefault="00FB1D01">
      <w:r>
        <w:separator/>
      </w:r>
    </w:p>
  </w:endnote>
  <w:endnote w:type="continuationSeparator" w:id="0">
    <w:p w14:paraId="50C9B667" w14:textId="77777777" w:rsidR="00FB1D01" w:rsidRDefault="00FB1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6D60C" w14:textId="77777777" w:rsidR="00F541A2" w:rsidRPr="00C74A84" w:rsidRDefault="00F541A2" w:rsidP="00F541A2">
    <w:pPr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>Park Lane, Cheshunt, EN7 6LR</w:t>
    </w:r>
  </w:p>
  <w:p w14:paraId="74D5B3FD" w14:textId="77777777" w:rsidR="00F541A2" w:rsidRDefault="00F541A2" w:rsidP="00F541A2">
    <w:pPr>
      <w:ind w:right="601"/>
      <w:jc w:val="center"/>
      <w:rPr>
        <w:rFonts w:asciiTheme="minorHAnsi" w:hAnsiTheme="minorHAnsi" w:cstheme="minorHAnsi"/>
        <w:b/>
        <w:sz w:val="28"/>
        <w:szCs w:val="28"/>
      </w:rPr>
    </w:pPr>
    <w:r w:rsidRPr="00C74A84">
      <w:rPr>
        <w:rFonts w:asciiTheme="minorHAnsi" w:hAnsiTheme="minorHAnsi" w:cstheme="minorHAnsi"/>
        <w:b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822080" behindDoc="0" locked="0" layoutInCell="1" allowOverlap="1" wp14:anchorId="4DFA7A85" wp14:editId="1D3B148A">
              <wp:simplePos x="0" y="0"/>
              <wp:positionH relativeFrom="column">
                <wp:posOffset>4620895</wp:posOffset>
              </wp:positionH>
              <wp:positionV relativeFrom="paragraph">
                <wp:posOffset>330200</wp:posOffset>
              </wp:positionV>
              <wp:extent cx="857250" cy="876300"/>
              <wp:effectExtent l="0" t="0" r="0" b="0"/>
              <wp:wrapSquare wrapText="bothSides"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250" cy="876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E9F23F" w14:textId="77777777" w:rsidR="00F541A2" w:rsidRDefault="00F541A2" w:rsidP="00F541A2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FA7A8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63.85pt;margin-top:26pt;width:67.5pt;height:69pt;z-index:25182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fC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s+i3ejWBXUR5ILYbQjfR9atIB/OOvJiiX3v/cCFWfmsyXJb6bzefRuCuYkFwV4makuM8JK&#10;gip54GxcbkLye5TDwh21ptFJthcmJ8pksaTm6TtED1/G6dTLp10/AQ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CGSB8IP&#10;AgAA/AMAAA4AAAAAAAAAAAAAAAAALgIAAGRycy9lMm9Eb2MueG1sUEsBAi0AFAAGAAgAAAAhACQu&#10;znneAAAACgEAAA8AAAAAAAAAAAAAAAAAaQQAAGRycy9kb3ducmV2LnhtbFBLBQYAAAAABAAEAPMA&#10;AAB0BQAAAAA=&#10;" stroked="f">
              <v:textbox>
                <w:txbxContent>
                  <w:p w14:paraId="3FE9F23F" w14:textId="77777777" w:rsidR="00F541A2" w:rsidRDefault="00F541A2" w:rsidP="00F541A2"/>
                </w:txbxContent>
              </v:textbox>
              <w10:wrap type="square"/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28"/>
        <w:szCs w:val="28"/>
      </w:rPr>
      <mc:AlternateContent>
        <mc:Choice Requires="wps">
          <w:drawing>
            <wp:anchor distT="45720" distB="45720" distL="114300" distR="114300" simplePos="0" relativeHeight="251821056" behindDoc="0" locked="0" layoutInCell="1" allowOverlap="1" wp14:anchorId="7E8FABE6" wp14:editId="68C2987A">
              <wp:simplePos x="0" y="0"/>
              <wp:positionH relativeFrom="column">
                <wp:posOffset>5287645</wp:posOffset>
              </wp:positionH>
              <wp:positionV relativeFrom="paragraph">
                <wp:posOffset>274955</wp:posOffset>
              </wp:positionV>
              <wp:extent cx="857250" cy="723900"/>
              <wp:effectExtent l="0" t="0" r="0" b="0"/>
              <wp:wrapSquare wrapText="bothSides"/>
              <wp:docPr id="1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7250" cy="723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CE6F91" w14:textId="77777777" w:rsidR="00F541A2" w:rsidRDefault="00F541A2" w:rsidP="00F541A2">
                          <w:r w:rsidRPr="009B42CF">
                            <w:rPr>
                              <w:rFonts w:cs="Arial"/>
                              <w:noProof/>
                            </w:rPr>
                            <w:drawing>
                              <wp:inline distT="0" distB="0" distL="0" distR="0" wp14:anchorId="1DCADE88" wp14:editId="0AC7D7CF">
                                <wp:extent cx="1103910" cy="643890"/>
                                <wp:effectExtent l="0" t="0" r="1270" b="3810"/>
                                <wp:docPr id="3" name="Picture 3" descr="Description: G:\Ofsted\2016 2017\JPEG\Ofsted_Good_G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escription: G:\Ofsted\2016 2017\JPEG\Ofsted_Good_GP_Colou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03910" cy="643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8FABE6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left:0;text-align:left;margin-left:416.35pt;margin-top:21.65pt;width:67.5pt;height:57pt;z-index:251821056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" stroked="f">
              <v:textbox>
                <w:txbxContent>
                  <w:p w14:paraId="08CE6F91" w14:textId="77777777" w:rsidR="00F541A2" w:rsidRDefault="00F541A2" w:rsidP="00F541A2">
                    <w:r w:rsidRPr="009B42CF">
                      <w:rPr>
                        <w:rFonts w:cs="Arial"/>
                        <w:noProof/>
                      </w:rPr>
                      <w:drawing>
                        <wp:inline distT="0" distB="0" distL="0" distR="0" wp14:anchorId="1DCADE88" wp14:editId="0AC7D7CF">
                          <wp:extent cx="1103910" cy="643890"/>
                          <wp:effectExtent l="0" t="0" r="1270" b="3810"/>
                          <wp:docPr id="3" name="Picture 3" descr="Description: G:\Ofsted\2016 2017\JPEG\Ofsted_Good_GP_Colour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escription: G:\Ofsted\2016 2017\JPEG\Ofsted_Good_GP_Colour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03910" cy="6438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820032" behindDoc="0" locked="0" layoutInCell="1" allowOverlap="1" wp14:anchorId="0C607F54" wp14:editId="6D01686B">
              <wp:simplePos x="0" y="0"/>
              <wp:positionH relativeFrom="column">
                <wp:posOffset>-78105</wp:posOffset>
              </wp:positionH>
              <wp:positionV relativeFrom="paragraph">
                <wp:posOffset>365760</wp:posOffset>
              </wp:positionV>
              <wp:extent cx="1362075" cy="1404620"/>
              <wp:effectExtent l="0" t="0" r="9525" b="0"/>
              <wp:wrapSquare wrapText="bothSides"/>
              <wp:docPr id="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B9E253" w14:textId="77777777" w:rsidR="00F541A2" w:rsidRDefault="00F541A2" w:rsidP="00F541A2">
                          <w:r w:rsidRPr="00650F60">
                            <w:rPr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 wp14:anchorId="2F6B6049" wp14:editId="45598BA3">
                                <wp:extent cx="952500" cy="800100"/>
                                <wp:effectExtent l="0" t="0" r="2540" b="6350"/>
                                <wp:docPr id="15" name="Picture 15" descr="30_free_hours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30_free_hours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0C607F54" id="_x0000_s1031" type="#_x0000_t202" style="position:absolute;left:0;text-align:left;margin-left:-6.15pt;margin-top:28.8pt;width:107.25pt;height:110.6pt;z-index:2518200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HNlEQ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" stroked="f">
              <v:textbox style="mso-fit-shape-to-text:t">
                <w:txbxContent>
                  <w:p w14:paraId="6BB9E253" w14:textId="77777777" w:rsidR="00F541A2" w:rsidRDefault="00F541A2" w:rsidP="00F541A2">
                    <w:r w:rsidRPr="00650F60">
                      <w:rPr>
                        <w:noProof/>
                        <w:sz w:val="22"/>
                        <w:szCs w:val="22"/>
                      </w:rPr>
                      <w:drawing>
                        <wp:inline distT="0" distB="0" distL="0" distR="0" wp14:anchorId="2F6B6049" wp14:editId="45598BA3">
                          <wp:extent cx="952500" cy="800100"/>
                          <wp:effectExtent l="0" t="0" r="2540" b="6350"/>
                          <wp:docPr id="15" name="Picture 15" descr="30_free_hours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6" descr="30_free_hours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52500" cy="800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Theme="minorHAnsi" w:hAnsiTheme="minorHAnsi" w:cstheme="minorHAnsi"/>
        <w:b/>
        <w:sz w:val="28"/>
        <w:szCs w:val="28"/>
      </w:rPr>
      <w:t xml:space="preserve">Tel: 01992 635060/ Email: </w:t>
    </w:r>
    <w:hyperlink r:id="rId3" w:history="1">
      <w:r w:rsidRPr="000D0023">
        <w:rPr>
          <w:rStyle w:val="Hyperlink"/>
          <w:rFonts w:asciiTheme="minorHAnsi" w:hAnsiTheme="minorHAnsi" w:cstheme="minorHAnsi"/>
          <w:b/>
          <w:color w:val="auto"/>
          <w:sz w:val="28"/>
          <w:szCs w:val="28"/>
        </w:rPr>
        <w:t>admin@stpauls373.herts.sch.uk</w:t>
      </w:r>
    </w:hyperlink>
  </w:p>
  <w:p w14:paraId="5A4C0927" w14:textId="77777777" w:rsidR="000D0023" w:rsidRDefault="00F541A2" w:rsidP="00F541A2">
    <w:pPr>
      <w:pStyle w:val="Footer"/>
    </w:pPr>
    <w:r>
      <w:t xml:space="preserve">                  </w:t>
    </w:r>
    <w:r w:rsidRPr="000D0023">
      <w:rPr>
        <w:b/>
      </w:rPr>
      <w:t>http://stpauls.herts.dbprimary.com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773" w:type="dxa"/>
      <w:tblInd w:w="-176" w:type="dxa"/>
      <w:tblLayout w:type="fixed"/>
      <w:tblLook w:val="01E0" w:firstRow="1" w:lastRow="1" w:firstColumn="1" w:lastColumn="1" w:noHBand="0" w:noVBand="0"/>
    </w:tblPr>
    <w:tblGrid>
      <w:gridCol w:w="10773"/>
    </w:tblGrid>
    <w:tr w:rsidR="00DC717E" w14:paraId="7BDD02EA" w14:textId="77777777" w:rsidTr="00095927">
      <w:tc>
        <w:tcPr>
          <w:tcW w:w="10773" w:type="dxa"/>
          <w:shd w:val="clear" w:color="auto" w:fill="auto"/>
        </w:tcPr>
        <w:p w14:paraId="7E232C5E" w14:textId="77777777" w:rsidR="00DC717E" w:rsidRPr="00C74A84" w:rsidRDefault="00B63B6D" w:rsidP="00C6295C">
          <w:pPr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>
            <w:rPr>
              <w:rFonts w:asciiTheme="minorHAnsi" w:hAnsiTheme="minorHAnsi" w:cstheme="minorHAnsi"/>
              <w:b/>
              <w:sz w:val="28"/>
              <w:szCs w:val="28"/>
            </w:rPr>
            <w:t>Park Lane, Cheshunt, EN7 6LR</w:t>
          </w:r>
        </w:p>
        <w:p w14:paraId="623BD39E" w14:textId="77777777" w:rsidR="00DC717E" w:rsidRDefault="00331034" w:rsidP="00095927">
          <w:pPr>
            <w:ind w:right="601"/>
            <w:jc w:val="center"/>
            <w:rPr>
              <w:rFonts w:asciiTheme="minorHAnsi" w:hAnsiTheme="minorHAnsi" w:cstheme="minorHAnsi"/>
              <w:b/>
              <w:sz w:val="28"/>
              <w:szCs w:val="28"/>
            </w:rPr>
          </w:pPr>
          <w:r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814912" behindDoc="0" locked="0" layoutInCell="1" allowOverlap="1" wp14:anchorId="7F96AAB3" wp14:editId="521F9D3F">
                    <wp:simplePos x="0" y="0"/>
                    <wp:positionH relativeFrom="column">
                      <wp:posOffset>4620895</wp:posOffset>
                    </wp:positionH>
                    <wp:positionV relativeFrom="paragraph">
                      <wp:posOffset>330200</wp:posOffset>
                    </wp:positionV>
                    <wp:extent cx="857250" cy="876300"/>
                    <wp:effectExtent l="0" t="0" r="0" b="0"/>
                    <wp:wrapSquare wrapText="bothSides"/>
                    <wp:docPr id="196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8763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3128261" w14:textId="77777777" w:rsidR="007F79A9" w:rsidRDefault="007F79A9" w:rsidP="007F79A9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F96AAB3"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3" type="#_x0000_t202" style="position:absolute;left:0;text-align:left;margin-left:363.85pt;margin-top:26pt;width:67.5pt;height:69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" stroked="f">
                    <v:textbox>
                      <w:txbxContent>
                        <w:p w14:paraId="53128261" w14:textId="77777777" w:rsidR="007F79A9" w:rsidRDefault="007F79A9" w:rsidP="007F79A9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D64091" w:rsidRPr="00C74A84">
            <w:rPr>
              <w:rFonts w:asciiTheme="minorHAnsi" w:hAnsiTheme="minorHAnsi" w:cstheme="minorHAnsi"/>
              <w:b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711488" behindDoc="0" locked="0" layoutInCell="1" allowOverlap="1" wp14:anchorId="5FDE9829" wp14:editId="798052FA">
                    <wp:simplePos x="0" y="0"/>
                    <wp:positionH relativeFrom="column">
                      <wp:posOffset>5287645</wp:posOffset>
                    </wp:positionH>
                    <wp:positionV relativeFrom="paragraph">
                      <wp:posOffset>274955</wp:posOffset>
                    </wp:positionV>
                    <wp:extent cx="857250" cy="723900"/>
                    <wp:effectExtent l="0" t="0" r="0" b="0"/>
                    <wp:wrapSquare wrapText="bothSides"/>
                    <wp:docPr id="18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857250" cy="723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01652C" w14:textId="77777777" w:rsidR="00D84274" w:rsidRDefault="001034B2" w:rsidP="00D84274">
                                <w:r w:rsidRPr="009B42CF">
                                  <w:rPr>
                                    <w:rFonts w:cs="Arial"/>
                                    <w:noProof/>
                                  </w:rPr>
                                  <w:drawing>
                                    <wp:inline distT="0" distB="0" distL="0" distR="0" wp14:anchorId="29CB6165" wp14:editId="07777777">
                                      <wp:extent cx="1103910" cy="643890"/>
                                      <wp:effectExtent l="0" t="0" r="1270" b="3810"/>
                                      <wp:docPr id="9" name="Picture 9" descr="Description: G:\Ofsted\2016 2017\JPEG\Ofsted_Good_GP_Colour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Description: G:\Ofsted\2016 2017\JPEG\Ofsted_Good_GP_Colour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103910" cy="64389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FDE9829" id="_x0000_s1034" type="#_x0000_t202" style="position:absolute;left:0;text-align:left;margin-left:416.35pt;margin-top:21.65pt;width:67.5pt;height:57pt;z-index:25171148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" stroked="f">
                    <v:textbox>
                      <w:txbxContent>
                        <w:p w14:paraId="4101652C" w14:textId="77777777" w:rsidR="00D84274" w:rsidRDefault="001034B2" w:rsidP="00D84274">
                          <w:r w:rsidRPr="009B42CF">
                            <w:rPr>
                              <w:rFonts w:cs="Arial"/>
                              <w:noProof/>
                            </w:rPr>
                            <w:drawing>
                              <wp:inline distT="0" distB="0" distL="0" distR="0" wp14:anchorId="29CB6165" wp14:editId="07777777">
                                <wp:extent cx="1103910" cy="643890"/>
                                <wp:effectExtent l="0" t="0" r="1270" b="3810"/>
                                <wp:docPr id="9" name="Picture 9" descr="Description: G:\Ofsted\2016 2017\JPEG\Ofsted_Good_GP_Colou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escription: G:\Ofsted\2016 2017\JPEG\Ofsted_Good_GP_Colou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03910" cy="6438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2562CC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573248" behindDoc="0" locked="0" layoutInCell="1" allowOverlap="1" wp14:anchorId="6EC4C775" wp14:editId="07777777">
                    <wp:simplePos x="0" y="0"/>
                    <wp:positionH relativeFrom="column">
                      <wp:posOffset>-78105</wp:posOffset>
                    </wp:positionH>
                    <wp:positionV relativeFrom="paragraph">
                      <wp:posOffset>365760</wp:posOffset>
                    </wp:positionV>
                    <wp:extent cx="1362075" cy="1404620"/>
                    <wp:effectExtent l="0" t="0" r="9525" b="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62075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299C43A" w14:textId="77777777" w:rsidR="00C74A84" w:rsidRDefault="001034B2">
                                <w:r w:rsidRPr="00650F60">
                                  <w:rPr>
                                    <w:noProof/>
                                    <w:sz w:val="22"/>
                                    <w:szCs w:val="22"/>
                                  </w:rPr>
                                  <w:drawing>
                                    <wp:inline distT="0" distB="0" distL="0" distR="0" wp14:anchorId="1D722146" wp14:editId="07777777">
                                      <wp:extent cx="952500" cy="800100"/>
                                      <wp:effectExtent l="0" t="0" r="2540" b="6350"/>
                                      <wp:docPr id="10" name="Picture 10" descr="30_free_hours_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6" descr="30_free_hours_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3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952500" cy="8001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6EC4C775" id="_x0000_s1035" type="#_x0000_t202" style="position:absolute;left:0;text-align:left;margin-left:-6.15pt;margin-top:28.8pt;width:107.25pt;height:110.6pt;z-index:251573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" stroked="f">
                    <v:textbox style="mso-fit-shape-to-text:t">
                      <w:txbxContent>
                        <w:p w14:paraId="1299C43A" w14:textId="77777777" w:rsidR="00C74A84" w:rsidRDefault="001034B2">
                          <w:r w:rsidRPr="00650F60">
                            <w:rPr>
                              <w:noProof/>
                              <w:sz w:val="22"/>
                              <w:szCs w:val="22"/>
                            </w:rPr>
                            <w:drawing>
                              <wp:inline distT="0" distB="0" distL="0" distR="0" wp14:anchorId="1D722146" wp14:editId="07777777">
                                <wp:extent cx="952500" cy="800100"/>
                                <wp:effectExtent l="0" t="0" r="2540" b="6350"/>
                                <wp:docPr id="10" name="Picture 10" descr="30_free_hours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6" descr="30_free_hours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52500" cy="800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B63B6D">
            <w:rPr>
              <w:rFonts w:asciiTheme="minorHAnsi" w:hAnsiTheme="minorHAnsi" w:cstheme="minorHAnsi"/>
              <w:b/>
              <w:sz w:val="28"/>
              <w:szCs w:val="28"/>
            </w:rPr>
            <w:t>Tel: 01992 635060</w:t>
          </w:r>
          <w:r w:rsidR="00095927">
            <w:rPr>
              <w:rFonts w:asciiTheme="minorHAnsi" w:hAnsiTheme="minorHAnsi" w:cstheme="minorHAnsi"/>
              <w:b/>
              <w:sz w:val="28"/>
              <w:szCs w:val="28"/>
            </w:rPr>
            <w:t>/</w:t>
          </w:r>
          <w:r w:rsidR="00B00A57">
            <w:rPr>
              <w:rFonts w:asciiTheme="minorHAnsi" w:hAnsiTheme="minorHAnsi" w:cstheme="minorHAnsi"/>
              <w:b/>
              <w:sz w:val="28"/>
              <w:szCs w:val="28"/>
            </w:rPr>
            <w:t xml:space="preserve"> Email: </w:t>
          </w:r>
          <w:hyperlink r:id="rId5" w:history="1">
            <w:r w:rsidR="000D0023" w:rsidRPr="000D0023">
              <w:rPr>
                <w:rStyle w:val="Hyperlink"/>
                <w:rFonts w:asciiTheme="minorHAnsi" w:hAnsiTheme="minorHAnsi" w:cstheme="minorHAnsi"/>
                <w:b/>
                <w:color w:val="auto"/>
                <w:sz w:val="28"/>
                <w:szCs w:val="28"/>
              </w:rPr>
              <w:t>admin@stpauls373.herts.sch.uk</w:t>
            </w:r>
          </w:hyperlink>
        </w:p>
        <w:p w14:paraId="1FE00D4A" w14:textId="77777777" w:rsidR="000D0023" w:rsidRPr="000D0023" w:rsidRDefault="000D0023" w:rsidP="00095927">
          <w:pPr>
            <w:ind w:right="601"/>
            <w:jc w:val="center"/>
            <w:rPr>
              <w:b/>
            </w:rPr>
          </w:pPr>
          <w:r>
            <w:t xml:space="preserve">                  </w:t>
          </w:r>
          <w:r w:rsidRPr="000D0023">
            <w:rPr>
              <w:b/>
            </w:rPr>
            <w:t>http://stpauls.herts.dbprimary.com</w:t>
          </w:r>
        </w:p>
      </w:tc>
    </w:tr>
  </w:tbl>
  <w:p w14:paraId="3461D779" w14:textId="77777777" w:rsidR="00DC717E" w:rsidRDefault="00DC717E" w:rsidP="000959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924EE" w14:textId="77777777" w:rsidR="00FB1D01" w:rsidRDefault="00FB1D01">
      <w:r>
        <w:separator/>
      </w:r>
    </w:p>
  </w:footnote>
  <w:footnote w:type="continuationSeparator" w:id="0">
    <w:p w14:paraId="6A49BB20" w14:textId="77777777" w:rsidR="00FB1D01" w:rsidRDefault="00FB1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389B12" w14:textId="77777777" w:rsidR="003366E7" w:rsidRPr="00C74A84" w:rsidRDefault="003366E7" w:rsidP="003366E7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25152" behindDoc="0" locked="0" layoutInCell="1" allowOverlap="1" wp14:anchorId="13679789" wp14:editId="082D2A7B">
              <wp:simplePos x="0" y="0"/>
              <wp:positionH relativeFrom="column">
                <wp:posOffset>-129540</wp:posOffset>
              </wp:positionH>
              <wp:positionV relativeFrom="paragraph">
                <wp:posOffset>-60325</wp:posOffset>
              </wp:positionV>
              <wp:extent cx="1066800" cy="1189355"/>
              <wp:effectExtent l="3810" t="0" r="0" b="4445"/>
              <wp:wrapNone/>
              <wp:docPr id="1687145794" name="Text Box 168714579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30852F" w14:textId="77777777" w:rsidR="003366E7" w:rsidRDefault="003366E7" w:rsidP="003366E7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1A720284" wp14:editId="22D73C67">
                                <wp:extent cx="1076325" cy="1047750"/>
                                <wp:effectExtent l="0" t="0" r="9525" b="0"/>
                                <wp:docPr id="838954272" name="Picture 838954272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679789" id="_x0000_t202" coordsize="21600,21600" o:spt="202" path="m,l,21600r21600,l21600,xe">
              <v:stroke joinstyle="miter"/>
              <v:path gradientshapeok="t" o:connecttype="rect"/>
            </v:shapetype>
            <v:shape id="Text Box 1687145794" o:spid="_x0000_s1027" type="#_x0000_t202" style="position:absolute;left:0;text-align:left;margin-left:-10.2pt;margin-top:-4.75pt;width:84pt;height:93.65pt;z-index:2518251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" stroked="f">
              <v:textbox style="mso-fit-shape-to-text:t">
                <w:txbxContent>
                  <w:p w14:paraId="0230852F" w14:textId="77777777" w:rsidR="003366E7" w:rsidRDefault="003366E7" w:rsidP="003366E7">
                    <w:r w:rsidRPr="00B35997">
                      <w:rPr>
                        <w:noProof/>
                      </w:rPr>
                      <w:drawing>
                        <wp:inline distT="0" distB="0" distL="0" distR="0" wp14:anchorId="1A720284" wp14:editId="22D73C67">
                          <wp:extent cx="1076325" cy="1047750"/>
                          <wp:effectExtent l="0" t="0" r="9525" b="0"/>
                          <wp:docPr id="838954272" name="Picture 838954272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824128" behindDoc="0" locked="0" layoutInCell="1" allowOverlap="1" wp14:anchorId="47C35DA4" wp14:editId="2CEC35D2">
              <wp:simplePos x="0" y="0"/>
              <wp:positionH relativeFrom="column">
                <wp:posOffset>5160010</wp:posOffset>
              </wp:positionH>
              <wp:positionV relativeFrom="paragraph">
                <wp:posOffset>-60325</wp:posOffset>
              </wp:positionV>
              <wp:extent cx="1066800" cy="1189355"/>
              <wp:effectExtent l="0" t="0" r="2540" b="4445"/>
              <wp:wrapNone/>
              <wp:docPr id="173676832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34F99C" w14:textId="77777777" w:rsidR="003366E7" w:rsidRDefault="003366E7" w:rsidP="003366E7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2958A65F" wp14:editId="48F3560A">
                                <wp:extent cx="1076325" cy="1047750"/>
                                <wp:effectExtent l="0" t="0" r="9525" b="0"/>
                                <wp:docPr id="149145489" name="Picture 149145489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7C35DA4" id="Text Box 2" o:spid="_x0000_s1028" type="#_x0000_t202" style="position:absolute;left:0;text-align:left;margin-left:406.3pt;margin-top:-4.75pt;width:84pt;height:93.65pt;z-index:2518241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" stroked="f">
              <v:textbox style="mso-fit-shape-to-text:t">
                <w:txbxContent>
                  <w:p w14:paraId="3634F99C" w14:textId="77777777" w:rsidR="003366E7" w:rsidRDefault="003366E7" w:rsidP="003366E7">
                    <w:r w:rsidRPr="00B35997">
                      <w:rPr>
                        <w:noProof/>
                      </w:rPr>
                      <w:drawing>
                        <wp:inline distT="0" distB="0" distL="0" distR="0" wp14:anchorId="2958A65F" wp14:editId="48F3560A">
                          <wp:extent cx="1076325" cy="1047750"/>
                          <wp:effectExtent l="0" t="0" r="9525" b="0"/>
                          <wp:docPr id="149145489" name="Picture 149145489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Theme="minorHAnsi" w:hAnsiTheme="minorHAnsi" w:cstheme="minorHAnsi"/>
        <w:b/>
        <w:sz w:val="36"/>
        <w:szCs w:val="36"/>
      </w:rPr>
      <w:t>St Paul’s Catholic Primary School</w:t>
    </w:r>
  </w:p>
  <w:p w14:paraId="28A1C86C" w14:textId="77777777" w:rsidR="003366E7" w:rsidRDefault="003366E7" w:rsidP="003366E7">
    <w:pPr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 xml:space="preserve"> Headteacher: Mrs Katie Worton-Geer</w:t>
    </w:r>
  </w:p>
  <w:p w14:paraId="6192AAA1" w14:textId="77777777" w:rsidR="003366E7" w:rsidRPr="00C74A84" w:rsidRDefault="003366E7" w:rsidP="003366E7">
    <w:pPr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 xml:space="preserve">Deputy Headteacher: Ms Netta Costanzo </w:t>
    </w:r>
  </w:p>
  <w:p w14:paraId="52A8C2B2" w14:textId="77777777" w:rsidR="003366E7" w:rsidRPr="00C74A84" w:rsidRDefault="003366E7" w:rsidP="003366E7">
    <w:pPr>
      <w:ind w:left="-142" w:right="-143"/>
      <w:rPr>
        <w:rFonts w:asciiTheme="minorHAnsi" w:hAnsiTheme="minorHAnsi" w:cstheme="minorHAnsi"/>
        <w:b/>
        <w:sz w:val="16"/>
        <w:szCs w:val="16"/>
      </w:rPr>
    </w:pPr>
  </w:p>
  <w:p w14:paraId="2F420932" w14:textId="77777777" w:rsidR="003366E7" w:rsidRPr="00C74A84" w:rsidRDefault="003366E7" w:rsidP="003366E7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</w:t>
    </w:r>
    <w:r>
      <w:rPr>
        <w:rFonts w:asciiTheme="minorHAnsi" w:hAnsiTheme="minorHAnsi" w:cstheme="minorHAnsi"/>
        <w:b/>
        <w:i/>
      </w:rPr>
      <w:t>Our school is a place of learning, a place of love</w:t>
    </w:r>
    <w:r w:rsidRPr="00C74A84">
      <w:rPr>
        <w:rFonts w:asciiTheme="minorHAnsi" w:hAnsiTheme="minorHAnsi" w:cstheme="minorHAnsi"/>
        <w:b/>
        <w:i/>
      </w:rPr>
      <w:t>”</w:t>
    </w:r>
  </w:p>
  <w:p w14:paraId="144A5D23" w14:textId="77777777" w:rsidR="000D0023" w:rsidRDefault="000D00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209CC" w14:textId="77777777" w:rsidR="00DC717E" w:rsidRPr="00C74A84" w:rsidRDefault="00BE7363" w:rsidP="00797194">
    <w:pPr>
      <w:ind w:left="-142" w:right="-143"/>
      <w:jc w:val="center"/>
      <w:rPr>
        <w:rFonts w:asciiTheme="minorHAnsi" w:hAnsiTheme="minorHAnsi" w:cstheme="minorHAnsi"/>
        <w:b/>
        <w:sz w:val="36"/>
        <w:szCs w:val="36"/>
      </w:rPr>
    </w:pP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296587BA" wp14:editId="07777777">
              <wp:simplePos x="0" y="0"/>
              <wp:positionH relativeFrom="column">
                <wp:posOffset>-129540</wp:posOffset>
              </wp:positionH>
              <wp:positionV relativeFrom="paragraph">
                <wp:posOffset>-60325</wp:posOffset>
              </wp:positionV>
              <wp:extent cx="1066800" cy="1189355"/>
              <wp:effectExtent l="3810" t="0" r="0" b="444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C39945" w14:textId="77777777" w:rsidR="00DC717E" w:rsidRDefault="00EB18F6" w:rsidP="00030093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3BD526FE" wp14:editId="07777777">
                                <wp:extent cx="1076325" cy="1047750"/>
                                <wp:effectExtent l="0" t="0" r="9525" b="0"/>
                                <wp:docPr id="7" name="Picture 7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6587B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10.2pt;margin-top:-4.75pt;width:84pt;height:93.6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" stroked="f">
              <v:textbox style="mso-fit-shape-to-text:t">
                <w:txbxContent>
                  <w:p w14:paraId="1FC39945" w14:textId="77777777" w:rsidR="00DC717E" w:rsidRDefault="00EB18F6" w:rsidP="00030093">
                    <w:r w:rsidRPr="00B35997">
                      <w:rPr>
                        <w:noProof/>
                      </w:rPr>
                      <w:drawing>
                        <wp:inline distT="0" distB="0" distL="0" distR="0" wp14:anchorId="3BD526FE" wp14:editId="07777777">
                          <wp:extent cx="1076325" cy="1047750"/>
                          <wp:effectExtent l="0" t="0" r="9525" b="0"/>
                          <wp:docPr id="7" name="Picture 7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C74A84">
      <w:rPr>
        <w:rFonts w:asciiTheme="minorHAnsi" w:hAnsiTheme="minorHAnsi"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69C9744F" wp14:editId="07777777">
              <wp:simplePos x="0" y="0"/>
              <wp:positionH relativeFrom="column">
                <wp:posOffset>5160010</wp:posOffset>
              </wp:positionH>
              <wp:positionV relativeFrom="paragraph">
                <wp:posOffset>-60325</wp:posOffset>
              </wp:positionV>
              <wp:extent cx="1066800" cy="1189355"/>
              <wp:effectExtent l="0" t="0" r="2540" b="444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6800" cy="1189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CE0A41" w14:textId="77777777" w:rsidR="00DC717E" w:rsidRDefault="00EB18F6">
                          <w:r w:rsidRPr="00B35997">
                            <w:rPr>
                              <w:noProof/>
                            </w:rPr>
                            <w:drawing>
                              <wp:inline distT="0" distB="0" distL="0" distR="0" wp14:anchorId="34B9D18E" wp14:editId="57A8F22D">
                                <wp:extent cx="1076325" cy="1047750"/>
                                <wp:effectExtent l="0" t="0" r="9525" b="0"/>
                                <wp:docPr id="8" name="Picture 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6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76325" cy="10477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C9744F" id="_x0000_s1032" type="#_x0000_t202" style="position:absolute;left:0;text-align:left;margin-left:406.3pt;margin-top:-4.75pt;width:84pt;height:93.6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" stroked="f">
              <v:textbox style="mso-fit-shape-to-text:t">
                <w:txbxContent>
                  <w:p w14:paraId="34CE0A41" w14:textId="77777777" w:rsidR="00DC717E" w:rsidRDefault="00EB18F6">
                    <w:r w:rsidRPr="00B35997">
                      <w:rPr>
                        <w:noProof/>
                      </w:rPr>
                      <w:drawing>
                        <wp:inline distT="0" distB="0" distL="0" distR="0" wp14:anchorId="34B9D18E" wp14:editId="57A8F22D">
                          <wp:extent cx="1076325" cy="1047750"/>
                          <wp:effectExtent l="0" t="0" r="9525" b="0"/>
                          <wp:docPr id="8" name="Picture 8" descr="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6" descr="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76325" cy="10477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63B6D">
      <w:rPr>
        <w:rFonts w:asciiTheme="minorHAnsi" w:hAnsiTheme="minorHAnsi" w:cstheme="minorHAnsi"/>
        <w:b/>
        <w:sz w:val="36"/>
        <w:szCs w:val="36"/>
      </w:rPr>
      <w:t>St Paul’s Catholic Primary School</w:t>
    </w:r>
  </w:p>
  <w:p w14:paraId="36E98C89" w14:textId="77777777" w:rsidR="00DC717E" w:rsidRPr="00C74A84" w:rsidRDefault="00B63B6D" w:rsidP="00DC519C">
    <w:pPr>
      <w:jc w:val="center"/>
      <w:rPr>
        <w:rFonts w:asciiTheme="minorHAnsi" w:hAnsiTheme="minorHAnsi" w:cstheme="minorHAnsi"/>
        <w:b/>
        <w:sz w:val="28"/>
        <w:szCs w:val="28"/>
      </w:rPr>
    </w:pPr>
    <w:r>
      <w:rPr>
        <w:rFonts w:asciiTheme="minorHAnsi" w:hAnsiTheme="minorHAnsi" w:cstheme="minorHAnsi"/>
        <w:b/>
        <w:sz w:val="28"/>
        <w:szCs w:val="28"/>
      </w:rPr>
      <w:t>Acting Headteacher: Mrs Katie Worton-Geer</w:t>
    </w:r>
  </w:p>
  <w:p w14:paraId="6D98A12B" w14:textId="77777777" w:rsidR="00DC717E" w:rsidRPr="00C74A84" w:rsidRDefault="00DC717E" w:rsidP="00C74A84">
    <w:pPr>
      <w:ind w:left="-142" w:right="-143"/>
      <w:rPr>
        <w:rFonts w:asciiTheme="minorHAnsi" w:hAnsiTheme="minorHAnsi" w:cstheme="minorHAnsi"/>
        <w:b/>
        <w:sz w:val="16"/>
        <w:szCs w:val="16"/>
      </w:rPr>
    </w:pPr>
  </w:p>
  <w:p w14:paraId="50149CF5" w14:textId="77777777" w:rsidR="00DC717E" w:rsidRPr="00C74A84" w:rsidRDefault="00DC717E" w:rsidP="00DC519C">
    <w:pPr>
      <w:jc w:val="center"/>
      <w:rPr>
        <w:rFonts w:asciiTheme="minorHAnsi" w:hAnsiTheme="minorHAnsi" w:cstheme="minorHAnsi"/>
        <w:b/>
        <w:i/>
      </w:rPr>
    </w:pPr>
    <w:r w:rsidRPr="00C74A84">
      <w:rPr>
        <w:rFonts w:asciiTheme="minorHAnsi" w:hAnsiTheme="minorHAnsi" w:cstheme="minorHAnsi"/>
        <w:b/>
        <w:i/>
      </w:rPr>
      <w:t>“</w:t>
    </w:r>
    <w:r w:rsidR="00B63B6D">
      <w:rPr>
        <w:rFonts w:asciiTheme="minorHAnsi" w:hAnsiTheme="minorHAnsi" w:cstheme="minorHAnsi"/>
        <w:b/>
        <w:i/>
      </w:rPr>
      <w:t>Our school is a place of learning, a place of love</w:t>
    </w:r>
    <w:r w:rsidRPr="00C74A84">
      <w:rPr>
        <w:rFonts w:asciiTheme="minorHAnsi" w:hAnsiTheme="minorHAnsi" w:cstheme="minorHAnsi"/>
        <w:b/>
        <w:i/>
      </w:rPr>
      <w:t>”</w:t>
    </w:r>
  </w:p>
  <w:p w14:paraId="2946DB82" w14:textId="77777777" w:rsidR="00DC717E" w:rsidRPr="00922F6E" w:rsidRDefault="00DC717E" w:rsidP="00DC519C">
    <w:pPr>
      <w:rPr>
        <w:rFonts w:ascii="Rockwell" w:hAnsi="Rockwell"/>
        <w:sz w:val="16"/>
        <w:szCs w:val="16"/>
      </w:rPr>
    </w:pPr>
  </w:p>
  <w:p w14:paraId="5997CC1D" w14:textId="77777777" w:rsidR="00DC717E" w:rsidRPr="00DC519C" w:rsidRDefault="00DC717E" w:rsidP="00DC51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50C9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5CE39E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5D25803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8D3660C"/>
    <w:multiLevelType w:val="hybridMultilevel"/>
    <w:tmpl w:val="52CE252E"/>
    <w:lvl w:ilvl="0" w:tplc="312E258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04284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03A2292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16F5B0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59196A98"/>
    <w:multiLevelType w:val="multilevel"/>
    <w:tmpl w:val="44C4A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0B149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E9124C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3E803D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6B4756F9"/>
    <w:multiLevelType w:val="singleLevel"/>
    <w:tmpl w:val="040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CF954B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8543A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7E415A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1204860">
    <w:abstractNumId w:val="0"/>
  </w:num>
  <w:num w:numId="2" w16cid:durableId="2105375577">
    <w:abstractNumId w:val="1"/>
  </w:num>
  <w:num w:numId="3" w16cid:durableId="1521972057">
    <w:abstractNumId w:val="13"/>
  </w:num>
  <w:num w:numId="4" w16cid:durableId="1351645051">
    <w:abstractNumId w:val="6"/>
  </w:num>
  <w:num w:numId="5" w16cid:durableId="1852598791">
    <w:abstractNumId w:val="10"/>
  </w:num>
  <w:num w:numId="6" w16cid:durableId="1081490428">
    <w:abstractNumId w:val="8"/>
  </w:num>
  <w:num w:numId="7" w16cid:durableId="1421102265">
    <w:abstractNumId w:val="14"/>
  </w:num>
  <w:num w:numId="8" w16cid:durableId="914511993">
    <w:abstractNumId w:val="4"/>
  </w:num>
  <w:num w:numId="9" w16cid:durableId="706102872">
    <w:abstractNumId w:val="9"/>
  </w:num>
  <w:num w:numId="10" w16cid:durableId="551691274">
    <w:abstractNumId w:val="12"/>
  </w:num>
  <w:num w:numId="11" w16cid:durableId="1831478115">
    <w:abstractNumId w:val="3"/>
  </w:num>
  <w:num w:numId="12" w16cid:durableId="1752460929">
    <w:abstractNumId w:val="2"/>
  </w:num>
  <w:num w:numId="13" w16cid:durableId="96023787">
    <w:abstractNumId w:val="5"/>
  </w:num>
  <w:num w:numId="14" w16cid:durableId="460462902">
    <w:abstractNumId w:val="11"/>
  </w:num>
  <w:num w:numId="15" w16cid:durableId="20727756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F8A"/>
    <w:rsid w:val="00005D3E"/>
    <w:rsid w:val="00022FBE"/>
    <w:rsid w:val="00025200"/>
    <w:rsid w:val="00030093"/>
    <w:rsid w:val="0005343D"/>
    <w:rsid w:val="00057663"/>
    <w:rsid w:val="00077C17"/>
    <w:rsid w:val="00083B69"/>
    <w:rsid w:val="00095927"/>
    <w:rsid w:val="000A294A"/>
    <w:rsid w:val="000A2F2A"/>
    <w:rsid w:val="000A6E6E"/>
    <w:rsid w:val="000C39F3"/>
    <w:rsid w:val="000D0023"/>
    <w:rsid w:val="000D009E"/>
    <w:rsid w:val="000E3BA3"/>
    <w:rsid w:val="000E72DF"/>
    <w:rsid w:val="001034B2"/>
    <w:rsid w:val="00104933"/>
    <w:rsid w:val="00123AD1"/>
    <w:rsid w:val="001240C2"/>
    <w:rsid w:val="001734FB"/>
    <w:rsid w:val="0017615B"/>
    <w:rsid w:val="00191DFD"/>
    <w:rsid w:val="001921A0"/>
    <w:rsid w:val="001945F7"/>
    <w:rsid w:val="00197C9C"/>
    <w:rsid w:val="001B372F"/>
    <w:rsid w:val="001C21DD"/>
    <w:rsid w:val="001D5FE0"/>
    <w:rsid w:val="001D6D69"/>
    <w:rsid w:val="001F75F0"/>
    <w:rsid w:val="00232777"/>
    <w:rsid w:val="00245CF4"/>
    <w:rsid w:val="002562CC"/>
    <w:rsid w:val="00260B1F"/>
    <w:rsid w:val="002674E7"/>
    <w:rsid w:val="00274736"/>
    <w:rsid w:val="0029761E"/>
    <w:rsid w:val="002A0455"/>
    <w:rsid w:val="002B1957"/>
    <w:rsid w:val="002C506C"/>
    <w:rsid w:val="002C5F62"/>
    <w:rsid w:val="002D4EBE"/>
    <w:rsid w:val="002E7897"/>
    <w:rsid w:val="003155E2"/>
    <w:rsid w:val="00322FCA"/>
    <w:rsid w:val="00331034"/>
    <w:rsid w:val="003366E7"/>
    <w:rsid w:val="00384E93"/>
    <w:rsid w:val="003C0054"/>
    <w:rsid w:val="003E70C3"/>
    <w:rsid w:val="003F2574"/>
    <w:rsid w:val="0040328A"/>
    <w:rsid w:val="00416AA1"/>
    <w:rsid w:val="00421F45"/>
    <w:rsid w:val="00430BD6"/>
    <w:rsid w:val="004454FF"/>
    <w:rsid w:val="00453050"/>
    <w:rsid w:val="0047055D"/>
    <w:rsid w:val="0047411A"/>
    <w:rsid w:val="004A31A6"/>
    <w:rsid w:val="004B2E84"/>
    <w:rsid w:val="004B3B39"/>
    <w:rsid w:val="005047F3"/>
    <w:rsid w:val="00530ABF"/>
    <w:rsid w:val="00531332"/>
    <w:rsid w:val="00537097"/>
    <w:rsid w:val="005611F4"/>
    <w:rsid w:val="00580F32"/>
    <w:rsid w:val="00592E12"/>
    <w:rsid w:val="005C62D6"/>
    <w:rsid w:val="005D156E"/>
    <w:rsid w:val="005D66A0"/>
    <w:rsid w:val="006003C8"/>
    <w:rsid w:val="006019A0"/>
    <w:rsid w:val="006151C3"/>
    <w:rsid w:val="00617998"/>
    <w:rsid w:val="00634F7A"/>
    <w:rsid w:val="00650677"/>
    <w:rsid w:val="006674DD"/>
    <w:rsid w:val="0067307F"/>
    <w:rsid w:val="00676E9B"/>
    <w:rsid w:val="006A4790"/>
    <w:rsid w:val="006A71F7"/>
    <w:rsid w:val="006F541B"/>
    <w:rsid w:val="006F573F"/>
    <w:rsid w:val="007529DC"/>
    <w:rsid w:val="00760D45"/>
    <w:rsid w:val="00797194"/>
    <w:rsid w:val="007A7707"/>
    <w:rsid w:val="007B32D2"/>
    <w:rsid w:val="007C0CAD"/>
    <w:rsid w:val="007F79A9"/>
    <w:rsid w:val="00840CB2"/>
    <w:rsid w:val="008425AF"/>
    <w:rsid w:val="008821FA"/>
    <w:rsid w:val="00893D0C"/>
    <w:rsid w:val="0089749E"/>
    <w:rsid w:val="008A6D3C"/>
    <w:rsid w:val="008A7640"/>
    <w:rsid w:val="008C3F47"/>
    <w:rsid w:val="008D760F"/>
    <w:rsid w:val="008D780B"/>
    <w:rsid w:val="00911EC2"/>
    <w:rsid w:val="00927275"/>
    <w:rsid w:val="00937BA9"/>
    <w:rsid w:val="00951A78"/>
    <w:rsid w:val="00955414"/>
    <w:rsid w:val="0096673A"/>
    <w:rsid w:val="00985247"/>
    <w:rsid w:val="00990589"/>
    <w:rsid w:val="009968A5"/>
    <w:rsid w:val="009C0D17"/>
    <w:rsid w:val="009E7CC2"/>
    <w:rsid w:val="00A23A86"/>
    <w:rsid w:val="00A42F60"/>
    <w:rsid w:val="00A44D36"/>
    <w:rsid w:val="00A50AEF"/>
    <w:rsid w:val="00A5199D"/>
    <w:rsid w:val="00A72AC8"/>
    <w:rsid w:val="00AC6453"/>
    <w:rsid w:val="00AD5B9A"/>
    <w:rsid w:val="00B00A57"/>
    <w:rsid w:val="00B20154"/>
    <w:rsid w:val="00B23217"/>
    <w:rsid w:val="00B555DE"/>
    <w:rsid w:val="00B63B6D"/>
    <w:rsid w:val="00B939A4"/>
    <w:rsid w:val="00B96A76"/>
    <w:rsid w:val="00BE7363"/>
    <w:rsid w:val="00C04801"/>
    <w:rsid w:val="00C25B4C"/>
    <w:rsid w:val="00C25E29"/>
    <w:rsid w:val="00C35969"/>
    <w:rsid w:val="00C41949"/>
    <w:rsid w:val="00C51EC9"/>
    <w:rsid w:val="00C6295C"/>
    <w:rsid w:val="00C72F9C"/>
    <w:rsid w:val="00C74A84"/>
    <w:rsid w:val="00C84C1B"/>
    <w:rsid w:val="00CB60C9"/>
    <w:rsid w:val="00CC0E0E"/>
    <w:rsid w:val="00CD5BFA"/>
    <w:rsid w:val="00CE4FFB"/>
    <w:rsid w:val="00D1050E"/>
    <w:rsid w:val="00D23795"/>
    <w:rsid w:val="00D45C55"/>
    <w:rsid w:val="00D57989"/>
    <w:rsid w:val="00D62829"/>
    <w:rsid w:val="00D64091"/>
    <w:rsid w:val="00D839CD"/>
    <w:rsid w:val="00D84274"/>
    <w:rsid w:val="00DA04B3"/>
    <w:rsid w:val="00DB4E50"/>
    <w:rsid w:val="00DC519C"/>
    <w:rsid w:val="00DC717E"/>
    <w:rsid w:val="00DF7435"/>
    <w:rsid w:val="00E03CC4"/>
    <w:rsid w:val="00E108AF"/>
    <w:rsid w:val="00E33E13"/>
    <w:rsid w:val="00E560D0"/>
    <w:rsid w:val="00E60C7A"/>
    <w:rsid w:val="00E6628C"/>
    <w:rsid w:val="00E71804"/>
    <w:rsid w:val="00EB18F6"/>
    <w:rsid w:val="00EE2232"/>
    <w:rsid w:val="00F005C0"/>
    <w:rsid w:val="00F31444"/>
    <w:rsid w:val="00F41E92"/>
    <w:rsid w:val="00F432F7"/>
    <w:rsid w:val="00F541A2"/>
    <w:rsid w:val="00F61CF3"/>
    <w:rsid w:val="00F76F8A"/>
    <w:rsid w:val="00F86CE4"/>
    <w:rsid w:val="00FA47BB"/>
    <w:rsid w:val="00FA4E07"/>
    <w:rsid w:val="00FA5B61"/>
    <w:rsid w:val="00FB1D01"/>
    <w:rsid w:val="00FB6008"/>
    <w:rsid w:val="00FC5666"/>
    <w:rsid w:val="00FD51F2"/>
    <w:rsid w:val="00FD5ABE"/>
    <w:rsid w:val="00FF0355"/>
    <w:rsid w:val="00FF55A9"/>
    <w:rsid w:val="01BCB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5AA77E"/>
  <w15:docId w15:val="{C3FB3956-53DA-4014-BDA6-27F704D7E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 w:cs="Arial"/>
      <w:b/>
      <w:bCs/>
      <w:sz w:val="22"/>
      <w:lang w:eastAsia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Pr>
      <w:rFonts w:ascii="Arial" w:hAnsi="Arial" w:cs="Arial"/>
      <w:sz w:val="22"/>
      <w:lang w:eastAsia="en-US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uiPriority w:val="99"/>
    <w:unhideWhenUsed/>
    <w:rsid w:val="008821FA"/>
    <w:rPr>
      <w:strike w:val="0"/>
      <w:dstrike w:val="0"/>
      <w:color w:val="036B40"/>
      <w:u w:val="none"/>
      <w:effect w:val="none"/>
    </w:rPr>
  </w:style>
  <w:style w:type="character" w:customStyle="1" w:styleId="BodyTextChar">
    <w:name w:val="Body Text Char"/>
    <w:link w:val="BodyText"/>
    <w:rsid w:val="007C0CAD"/>
    <w:rPr>
      <w:rFonts w:ascii="Arial" w:hAnsi="Arial" w:cs="Arial"/>
      <w:sz w:val="22"/>
      <w:szCs w:val="24"/>
      <w:lang w:eastAsia="en-US"/>
    </w:rPr>
  </w:style>
  <w:style w:type="character" w:customStyle="1" w:styleId="highlight">
    <w:name w:val="highlight"/>
    <w:rsid w:val="00951A78"/>
  </w:style>
  <w:style w:type="paragraph" w:styleId="NormalWeb">
    <w:name w:val="Normal (Web)"/>
    <w:basedOn w:val="Normal"/>
    <w:uiPriority w:val="99"/>
    <w:unhideWhenUsed/>
    <w:rsid w:val="00A42F60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rsid w:val="000A6E6E"/>
    <w:rPr>
      <w:rFonts w:ascii="Arial" w:hAnsi="Arial" w:cs="Arial"/>
      <w:b/>
      <w:bCs/>
      <w:sz w:val="22"/>
      <w:szCs w:val="24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0A6E6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0A6E6E"/>
    <w:rPr>
      <w:sz w:val="24"/>
      <w:szCs w:val="24"/>
    </w:rPr>
  </w:style>
  <w:style w:type="paragraph" w:styleId="BodyTextIndent2">
    <w:name w:val="Body Text Indent 2"/>
    <w:basedOn w:val="Normal"/>
    <w:link w:val="BodyTextIndent2Char"/>
    <w:unhideWhenUsed/>
    <w:rsid w:val="000A6E6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0A6E6E"/>
    <w:rPr>
      <w:sz w:val="24"/>
      <w:szCs w:val="24"/>
    </w:rPr>
  </w:style>
  <w:style w:type="paragraph" w:styleId="BodyTextIndent3">
    <w:name w:val="Body Text Indent 3"/>
    <w:basedOn w:val="Normal"/>
    <w:link w:val="BodyTextIndent3Char"/>
    <w:unhideWhenUsed/>
    <w:rsid w:val="000A6E6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0A6E6E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0A6E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1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582929">
                  <w:marLeft w:val="225"/>
                  <w:marRight w:val="0"/>
                  <w:marTop w:val="300"/>
                  <w:marBottom w:val="105"/>
                  <w:divBdr>
                    <w:top w:val="none" w:sz="0" w:space="0" w:color="auto"/>
                    <w:left w:val="dotted" w:sz="12" w:space="11" w:color="CCCCCC"/>
                    <w:bottom w:val="none" w:sz="0" w:space="0" w:color="auto"/>
                    <w:right w:val="none" w:sz="0" w:space="0" w:color="auto"/>
                  </w:divBdr>
                  <w:divsChild>
                    <w:div w:id="1641690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6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988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74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stpauls373.herts.sch.uk" TargetMode="External"/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20.jpeg"/><Relationship Id="rId1" Type="http://schemas.openxmlformats.org/officeDocument/2006/relationships/image" Target="media/image5.jpeg"/><Relationship Id="rId5" Type="http://schemas.openxmlformats.org/officeDocument/2006/relationships/hyperlink" Target="mailto:admin@stpauls373.herts.sch.uk" TargetMode="External"/><Relationship Id="rId4" Type="http://schemas.openxmlformats.org/officeDocument/2006/relationships/image" Target="media/image30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Application%20Data\Microsoft\Templates\Michelle%20head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7c4085-a498-4cec-9e35-14387a0b4e7d" xsi:nil="true"/>
    <lcf76f155ced4ddcb4097134ff3c332f xmlns="002bf024-f882-4105-9f2b-0d6005f4e60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EDC0AB09992468BBB2D528F8B659D" ma:contentTypeVersion="16" ma:contentTypeDescription="Create a new document." ma:contentTypeScope="" ma:versionID="296240fab7d017cf2de098e0d86f179e">
  <xsd:schema xmlns:xsd="http://www.w3.org/2001/XMLSchema" xmlns:xs="http://www.w3.org/2001/XMLSchema" xmlns:p="http://schemas.microsoft.com/office/2006/metadata/properties" xmlns:ns2="002bf024-f882-4105-9f2b-0d6005f4e60c" xmlns:ns3="3b7c4085-a498-4cec-9e35-14387a0b4e7d" targetNamespace="http://schemas.microsoft.com/office/2006/metadata/properties" ma:root="true" ma:fieldsID="c784ed46d7ec8bc19f87a9e23432bd52" ns2:_="" ns3:_="">
    <xsd:import namespace="002bf024-f882-4105-9f2b-0d6005f4e60c"/>
    <xsd:import namespace="3b7c4085-a498-4cec-9e35-14387a0b4e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bf024-f882-4105-9f2b-0d6005f4e6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f668545-59db-40b1-8107-79e1d5d93b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c4085-a498-4cec-9e35-14387a0b4e7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a2e63e8-5248-4d99-802b-9749961ec21a}" ma:internalName="TaxCatchAll" ma:showField="CatchAllData" ma:web="3b7c4085-a498-4cec-9e35-14387a0b4e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566DEA-5091-4256-99EC-4D27C87EDABD}">
  <ds:schemaRefs>
    <ds:schemaRef ds:uri="http://schemas.microsoft.com/office/2006/metadata/properties"/>
    <ds:schemaRef ds:uri="http://schemas.microsoft.com/office/infopath/2007/PartnerControls"/>
    <ds:schemaRef ds:uri="3b7c4085-a498-4cec-9e35-14387a0b4e7d"/>
    <ds:schemaRef ds:uri="002bf024-f882-4105-9f2b-0d6005f4e60c"/>
  </ds:schemaRefs>
</ds:datastoreItem>
</file>

<file path=customXml/itemProps2.xml><?xml version="1.0" encoding="utf-8"?>
<ds:datastoreItem xmlns:ds="http://schemas.openxmlformats.org/officeDocument/2006/customXml" ds:itemID="{2FA8FC7F-F601-4730-8558-EFC8CD2B9EA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263D736-5C4D-44DB-9379-959A8483A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2bf024-f882-4105-9f2b-0d6005f4e60c"/>
    <ds:schemaRef ds:uri="3b7c4085-a498-4cec-9e35-14387a0b4e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B09F61-091B-4C3A-8A0E-8ADEE1FEF5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Michelle headed</Template>
  <TotalTime>13</TotalTime>
  <Pages>1</Pages>
  <Words>219</Words>
  <Characters>1253</Characters>
  <Application>Microsoft Office Word</Application>
  <DocSecurity>0</DocSecurity>
  <Lines>10</Lines>
  <Paragraphs>2</Paragraphs>
  <ScaleCrop>false</ScaleCrop>
  <Company>SACRED HEART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</dc:creator>
  <cp:lastModifiedBy>Head St Pauls Catholic Primary, Cheshunt</cp:lastModifiedBy>
  <cp:revision>13</cp:revision>
  <cp:lastPrinted>2024-05-22T14:40:00Z</cp:lastPrinted>
  <dcterms:created xsi:type="dcterms:W3CDTF">2025-07-07T07:12:00Z</dcterms:created>
  <dcterms:modified xsi:type="dcterms:W3CDTF">2025-07-07T11:23:00Z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0x01010084CEDC0AB09992468BBB2D528F8B659D</vt:lpwstr>
  </property>
  <property fmtid="{D5CDD505-2E9C-101B-9397-08002B2CF9AE}" pid="3" name="Order">
    <vt:r8>2683700</vt:r8>
  </property>
  <property fmtid="{D5CDD505-2E9C-101B-9397-08002B2CF9AE}" pid="4" name="MediaServiceImageTags">
    <vt:lpwstr/>
  </property>
</Properties>
</file>